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E37" w:rsidRDefault="00B42E37" w:rsidP="00C04A64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1D9B" w:rsidRPr="00420D87" w:rsidRDefault="00A273E0" w:rsidP="00C04A64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420D87">
        <w:rPr>
          <w:rFonts w:ascii="Times New Roman" w:hAnsi="Times New Roman"/>
          <w:sz w:val="28"/>
          <w:szCs w:val="28"/>
        </w:rPr>
        <w:t>А</w:t>
      </w:r>
      <w:r w:rsidR="002A28A3" w:rsidRPr="00420D87">
        <w:rPr>
          <w:rFonts w:ascii="Times New Roman" w:hAnsi="Times New Roman"/>
          <w:sz w:val="28"/>
          <w:szCs w:val="28"/>
        </w:rPr>
        <w:t>нализ</w:t>
      </w:r>
      <w:r w:rsidR="00C5091B" w:rsidRPr="00420D87">
        <w:rPr>
          <w:rFonts w:ascii="Times New Roman" w:hAnsi="Times New Roman"/>
          <w:sz w:val="28"/>
          <w:szCs w:val="28"/>
        </w:rPr>
        <w:t xml:space="preserve"> методической работы</w:t>
      </w:r>
    </w:p>
    <w:p w:rsidR="00B11AC1" w:rsidRDefault="003532B7" w:rsidP="00C04A64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420D87">
        <w:rPr>
          <w:rFonts w:ascii="Times New Roman" w:hAnsi="Times New Roman"/>
          <w:sz w:val="28"/>
          <w:szCs w:val="28"/>
        </w:rPr>
        <w:t>государс</w:t>
      </w:r>
      <w:r w:rsidR="00DF1D9B" w:rsidRPr="00420D87">
        <w:rPr>
          <w:rFonts w:ascii="Times New Roman" w:hAnsi="Times New Roman"/>
          <w:sz w:val="28"/>
          <w:szCs w:val="28"/>
        </w:rPr>
        <w:t>твенного учреждения образования</w:t>
      </w:r>
      <w:r w:rsidR="00DD0CD0" w:rsidRPr="00420D87">
        <w:rPr>
          <w:rFonts w:ascii="Times New Roman" w:hAnsi="Times New Roman"/>
          <w:sz w:val="28"/>
          <w:szCs w:val="28"/>
        </w:rPr>
        <w:t xml:space="preserve"> </w:t>
      </w:r>
      <w:r w:rsidRPr="00420D87">
        <w:rPr>
          <w:rFonts w:ascii="Times New Roman" w:hAnsi="Times New Roman"/>
          <w:sz w:val="28"/>
          <w:szCs w:val="28"/>
        </w:rPr>
        <w:t>«</w:t>
      </w:r>
      <w:r w:rsidR="004568C0" w:rsidRPr="00420D87">
        <w:rPr>
          <w:rFonts w:ascii="Times New Roman" w:hAnsi="Times New Roman"/>
          <w:sz w:val="28"/>
          <w:szCs w:val="28"/>
        </w:rPr>
        <w:t>Средняя школа № 30 г.Вит</w:t>
      </w:r>
      <w:r w:rsidR="002473DC" w:rsidRPr="00420D87">
        <w:rPr>
          <w:rFonts w:ascii="Times New Roman" w:hAnsi="Times New Roman"/>
          <w:sz w:val="28"/>
          <w:szCs w:val="28"/>
        </w:rPr>
        <w:t>е</w:t>
      </w:r>
      <w:r w:rsidR="004568C0" w:rsidRPr="00420D87">
        <w:rPr>
          <w:rFonts w:ascii="Times New Roman" w:hAnsi="Times New Roman"/>
          <w:sz w:val="28"/>
          <w:szCs w:val="28"/>
        </w:rPr>
        <w:t>бска</w:t>
      </w:r>
      <w:r w:rsidR="00B11AC1">
        <w:rPr>
          <w:rFonts w:ascii="Times New Roman" w:hAnsi="Times New Roman"/>
          <w:sz w:val="28"/>
          <w:szCs w:val="28"/>
        </w:rPr>
        <w:t xml:space="preserve"> имени М.И.Маценко</w:t>
      </w:r>
      <w:r w:rsidRPr="00420D87">
        <w:rPr>
          <w:rFonts w:ascii="Times New Roman" w:hAnsi="Times New Roman"/>
          <w:sz w:val="28"/>
          <w:szCs w:val="28"/>
        </w:rPr>
        <w:t>»</w:t>
      </w:r>
      <w:r w:rsidR="00DD0CD0" w:rsidRPr="00420D87">
        <w:rPr>
          <w:rFonts w:ascii="Times New Roman" w:hAnsi="Times New Roman"/>
          <w:sz w:val="28"/>
          <w:szCs w:val="28"/>
        </w:rPr>
        <w:t xml:space="preserve"> </w:t>
      </w:r>
    </w:p>
    <w:p w:rsidR="002A28A3" w:rsidRPr="00420D87" w:rsidRDefault="00F33D8E" w:rsidP="00C04A64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420D87">
        <w:rPr>
          <w:rFonts w:ascii="Times New Roman" w:hAnsi="Times New Roman"/>
          <w:sz w:val="28"/>
          <w:szCs w:val="28"/>
        </w:rPr>
        <w:t>за 20</w:t>
      </w:r>
      <w:r w:rsidR="00F42591">
        <w:rPr>
          <w:rFonts w:ascii="Times New Roman" w:hAnsi="Times New Roman"/>
          <w:sz w:val="28"/>
          <w:szCs w:val="28"/>
        </w:rPr>
        <w:t>2</w:t>
      </w:r>
      <w:r w:rsidR="00B25267">
        <w:rPr>
          <w:rFonts w:ascii="Times New Roman" w:hAnsi="Times New Roman"/>
          <w:sz w:val="28"/>
          <w:szCs w:val="28"/>
          <w:lang w:val="be-BY"/>
        </w:rPr>
        <w:t>5</w:t>
      </w:r>
      <w:r w:rsidRPr="00420D87">
        <w:rPr>
          <w:rFonts w:ascii="Times New Roman" w:hAnsi="Times New Roman"/>
          <w:sz w:val="28"/>
          <w:szCs w:val="28"/>
        </w:rPr>
        <w:t>/20</w:t>
      </w:r>
      <w:r w:rsidR="00D50870">
        <w:rPr>
          <w:rFonts w:ascii="Times New Roman" w:hAnsi="Times New Roman"/>
          <w:sz w:val="28"/>
          <w:szCs w:val="28"/>
        </w:rPr>
        <w:t>2</w:t>
      </w:r>
      <w:r w:rsidR="00B25267">
        <w:rPr>
          <w:rFonts w:ascii="Times New Roman" w:hAnsi="Times New Roman"/>
          <w:sz w:val="28"/>
          <w:szCs w:val="28"/>
          <w:lang w:val="be-BY"/>
        </w:rPr>
        <w:t xml:space="preserve">6 </w:t>
      </w:r>
      <w:r w:rsidRPr="00420D87">
        <w:rPr>
          <w:rFonts w:ascii="Times New Roman" w:hAnsi="Times New Roman"/>
          <w:sz w:val="28"/>
          <w:szCs w:val="28"/>
        </w:rPr>
        <w:t>учебный год</w:t>
      </w:r>
    </w:p>
    <w:p w:rsidR="00A273E0" w:rsidRPr="00F9518E" w:rsidRDefault="00A273E0" w:rsidP="004B5D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0571A2" w:rsidRPr="00302DE9" w:rsidRDefault="00A97BD6" w:rsidP="00B11A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302DE9">
        <w:rPr>
          <w:rFonts w:ascii="Times New Roman" w:hAnsi="Times New Roman"/>
          <w:sz w:val="28"/>
          <w:szCs w:val="28"/>
          <w:bdr w:val="none" w:sz="0" w:space="0" w:color="auto" w:frame="1"/>
        </w:rPr>
        <w:t>1.</w:t>
      </w:r>
      <w:r w:rsidR="00EF18BC" w:rsidRPr="00302DE9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Тема</w:t>
      </w:r>
      <w:r w:rsidR="00EF18BC" w:rsidRPr="00302DE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F33D8E" w:rsidRPr="00302DE9">
        <w:rPr>
          <w:rFonts w:ascii="Times New Roman" w:hAnsi="Times New Roman"/>
          <w:sz w:val="28"/>
          <w:szCs w:val="28"/>
          <w:bdr w:val="none" w:sz="0" w:space="0" w:color="auto" w:frame="1"/>
        </w:rPr>
        <w:t>учреждения образования</w:t>
      </w:r>
      <w:r w:rsidR="00163250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</w:t>
      </w:r>
      <w:r w:rsidR="00B11AC1" w:rsidRPr="00541CBE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Обеспечение качества образовательного процесса, создающего условия для обучения, развития и максимального раскрытия способностей учащихся, их самореализации во всех видах деятельности, успешной социализации в условиях цифрового общества и подготовки к осознанному выбору профессии</w:t>
      </w:r>
      <w:r w:rsidR="00F31AA0">
        <w:rPr>
          <w:rFonts w:ascii="Times New Roman" w:hAnsi="Times New Roman"/>
          <w:sz w:val="28"/>
          <w:szCs w:val="28"/>
          <w:bdr w:val="none" w:sz="0" w:space="0" w:color="auto" w:frame="1"/>
        </w:rPr>
        <w:t>».</w:t>
      </w:r>
    </w:p>
    <w:p w:rsidR="00635A4E" w:rsidRPr="0096021B" w:rsidRDefault="00A97BD6" w:rsidP="000E2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302DE9">
        <w:rPr>
          <w:rFonts w:ascii="Times New Roman" w:hAnsi="Times New Roman"/>
          <w:sz w:val="28"/>
          <w:szCs w:val="28"/>
          <w:bdr w:val="none" w:sz="0" w:space="0" w:color="auto" w:frame="1"/>
        </w:rPr>
        <w:t>2.</w:t>
      </w:r>
      <w:r w:rsidR="000571A2" w:rsidRPr="00302DE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0571A2"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Методическая</w:t>
      </w:r>
      <w:r w:rsidR="000571A2" w:rsidRPr="0096021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EF18BC"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тема</w:t>
      </w:r>
      <w:r w:rsidR="00163250" w:rsidRPr="0096021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</w:t>
      </w:r>
      <w:r w:rsidR="00B11AC1" w:rsidRPr="00C31006">
        <w:rPr>
          <w:rFonts w:ascii="Times New Roman" w:hAnsi="Times New Roman"/>
          <w:bCs/>
          <w:sz w:val="28"/>
          <w:szCs w:val="28"/>
        </w:rPr>
        <w:t xml:space="preserve">Повышение качества образования средствами </w:t>
      </w:r>
      <w:r w:rsidR="00B11AC1">
        <w:rPr>
          <w:rFonts w:ascii="Times New Roman" w:hAnsi="Times New Roman"/>
          <w:bCs/>
          <w:sz w:val="28"/>
          <w:szCs w:val="28"/>
        </w:rPr>
        <w:t xml:space="preserve">учебных предметов, </w:t>
      </w:r>
      <w:r w:rsidR="00B11AC1" w:rsidRPr="00C31006">
        <w:rPr>
          <w:rFonts w:ascii="Times New Roman" w:hAnsi="Times New Roman"/>
          <w:bCs/>
          <w:sz w:val="28"/>
          <w:szCs w:val="28"/>
        </w:rPr>
        <w:t>в том числе в контексте формирования функциональной грамотности учащихся</w:t>
      </w:r>
      <w:r w:rsidR="00163250" w:rsidRPr="0096021B">
        <w:rPr>
          <w:rFonts w:ascii="Times New Roman" w:hAnsi="Times New Roman"/>
          <w:sz w:val="28"/>
          <w:szCs w:val="28"/>
          <w:bdr w:val="none" w:sz="0" w:space="0" w:color="auto" w:frame="1"/>
        </w:rPr>
        <w:t>».</w:t>
      </w:r>
    </w:p>
    <w:p w:rsidR="00EF18BC" w:rsidRPr="0096021B" w:rsidRDefault="00A97BD6" w:rsidP="000E2C7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96021B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3. </w:t>
      </w:r>
      <w:r w:rsidR="00163250" w:rsidRPr="0096021B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Методическая сеть</w:t>
      </w:r>
    </w:p>
    <w:p w:rsidR="00CA0150" w:rsidRPr="00CA0150" w:rsidRDefault="00CA0150" w:rsidP="00001F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Координатором методической работы в учреждении образования является методический совет, который организован в целях повышения эффективности методической работы. Председателем  методического совета является заместитель директора по учебной работе Михайлова И.Г. Организация методической работы в учреждении образования строится на проблемно-диагностической основе, коллективном и индивидуальном планировании, отслеживании и анализе результатов, создании условий для методического совершенствования педагогов.</w:t>
      </w:r>
    </w:p>
    <w:p w:rsidR="00CA0150" w:rsidRPr="00CA0150" w:rsidRDefault="00CA0150" w:rsidP="00001F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Работа методического совета спланирована в соответствии с целями и задачами школы. В центре внимания методической работы –  оказание действенной помощи педагогическим работникам в повышении уровня их теоретической и практической подготовки, содействии в освоении и внедрении в образовательный процесс эффективного педагогического опыта, современных образовательных технологий для улучшения качества организации образовательного процесса и в целом для обучения, развития и воспитания обучающихся. </w:t>
      </w:r>
    </w:p>
    <w:p w:rsidR="00163250" w:rsidRPr="00F9518E" w:rsidRDefault="009E468E" w:rsidP="00001F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работе методического совета участвует руководство школы, председатели </w:t>
      </w:r>
      <w:r w:rsidR="00163C79">
        <w:rPr>
          <w:rFonts w:ascii="Times New Roman" w:hAnsi="Times New Roman"/>
          <w:sz w:val="28"/>
          <w:szCs w:val="28"/>
          <w:bdr w:val="none" w:sz="0" w:space="0" w:color="auto" w:frame="1"/>
        </w:rPr>
        <w:t>школьных учебно-методических объединений (далее – ШУМО)</w:t>
      </w: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>, специалисты социально-педагогической и психологической службы.  Работа ШУМО организована в соответствии с методической темой школы и  направлена  на непрерывное  повышение компетентности  педагогов  в  области  науки,  учебного предмета,  методики  его  преподавания  и  расширения  кругозора  учащихся  по предмету. На заседаниях ШУМО рассматривались вопросы, связанные с применением новых технологий, большое внимание уделялось вопросу совершенствования профессиональной компетентности педагогов по формированию личностных, метапредметных и предметных компетенций учащихся. В рамках методической работы проводились открытые уроки, предметные недели, внеклассные мероприятия. На заседаниях рассматриваются актуальные вопросы, анализируется деятельность по различным направлениям.</w:t>
      </w:r>
      <w:r w:rsidRPr="004D2590">
        <w:rPr>
          <w:sz w:val="28"/>
          <w:szCs w:val="28"/>
        </w:rPr>
        <w:t xml:space="preserve"> </w:t>
      </w:r>
      <w:r w:rsidR="00163C79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Главной структурой, организующей методическую работу учителей-предметников, являются </w:t>
      </w:r>
      <w:r w:rsidR="00B11AC1">
        <w:rPr>
          <w:rFonts w:ascii="Times New Roman" w:hAnsi="Times New Roman"/>
          <w:sz w:val="28"/>
          <w:szCs w:val="28"/>
          <w:bdr w:val="none" w:sz="0" w:space="0" w:color="auto" w:frame="1"/>
        </w:rPr>
        <w:t>школьные учебно-</w:t>
      </w:r>
      <w:r w:rsidR="00163C79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методические </w:t>
      </w:r>
      <w:r w:rsidR="00B11AC1">
        <w:rPr>
          <w:rFonts w:ascii="Times New Roman" w:hAnsi="Times New Roman"/>
          <w:sz w:val="28"/>
          <w:szCs w:val="28"/>
          <w:bdr w:val="none" w:sz="0" w:space="0" w:color="auto" w:frame="1"/>
        </w:rPr>
        <w:t>объединения</w:t>
      </w:r>
      <w:r w:rsidR="00163C79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В течение года методический совет осуществлял координацию деятельности </w:t>
      </w:r>
      <w:r w:rsidR="00163C79">
        <w:rPr>
          <w:rFonts w:ascii="Times New Roman" w:hAnsi="Times New Roman"/>
          <w:sz w:val="28"/>
          <w:szCs w:val="28"/>
          <w:bdr w:val="none" w:sz="0" w:space="0" w:color="auto" w:frame="1"/>
        </w:rPr>
        <w:t>школьных учебно-</w:t>
      </w:r>
      <w:r w:rsidR="00163C79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методических объединений и определял стратегические задачи развития учреждения образования. </w:t>
      </w:r>
      <w:r w:rsidR="000A5FEE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На основании приказа от </w:t>
      </w:r>
      <w:r w:rsidR="000A5FEE" w:rsidRPr="00813307">
        <w:rPr>
          <w:rFonts w:ascii="Times New Roman" w:hAnsi="Times New Roman"/>
          <w:sz w:val="28"/>
          <w:szCs w:val="28"/>
          <w:bdr w:val="none" w:sz="0" w:space="0" w:color="auto" w:frame="1"/>
        </w:rPr>
        <w:t>0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  <w:lang w:val="be-BY"/>
        </w:rPr>
        <w:t>1</w:t>
      </w:r>
      <w:r w:rsidR="000A5FEE" w:rsidRPr="00813307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="004568C0" w:rsidRPr="00813307">
        <w:rPr>
          <w:rFonts w:ascii="Times New Roman" w:hAnsi="Times New Roman"/>
          <w:sz w:val="28"/>
          <w:szCs w:val="28"/>
          <w:bdr w:val="none" w:sz="0" w:space="0" w:color="auto" w:frame="1"/>
        </w:rPr>
        <w:t>09</w:t>
      </w:r>
      <w:r w:rsidR="000A5FEE" w:rsidRPr="00813307">
        <w:rPr>
          <w:rFonts w:ascii="Times New Roman" w:hAnsi="Times New Roman"/>
          <w:sz w:val="28"/>
          <w:szCs w:val="28"/>
          <w:bdr w:val="none" w:sz="0" w:space="0" w:color="auto" w:frame="1"/>
        </w:rPr>
        <w:t>.20</w:t>
      </w:r>
      <w:r w:rsidR="00302DE9">
        <w:rPr>
          <w:rFonts w:ascii="Times New Roman" w:hAnsi="Times New Roman"/>
          <w:sz w:val="28"/>
          <w:szCs w:val="28"/>
          <w:bdr w:val="none" w:sz="0" w:space="0" w:color="auto" w:frame="1"/>
        </w:rPr>
        <w:t>2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  <w:lang w:val="be-BY"/>
        </w:rPr>
        <w:t>5</w:t>
      </w:r>
      <w:r w:rsid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года </w:t>
      </w:r>
      <w:r w:rsidR="000A5FEE" w:rsidRPr="0081330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№ 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  <w:lang w:val="be-BY"/>
        </w:rPr>
        <w:t>576</w:t>
      </w:r>
      <w:r w:rsidR="000A5FEE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учреждении образования </w:t>
      </w:r>
      <w:r w:rsidR="000A3616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организована работа 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  <w:lang w:val="be-BY"/>
        </w:rPr>
        <w:t>восьм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</w:rPr>
        <w:t>и</w:t>
      </w:r>
      <w:r w:rsidR="000A5FEE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0A3616">
        <w:rPr>
          <w:rFonts w:ascii="Times New Roman" w:hAnsi="Times New Roman"/>
          <w:sz w:val="28"/>
          <w:szCs w:val="28"/>
          <w:bdr w:val="none" w:sz="0" w:space="0" w:color="auto" w:frame="1"/>
        </w:rPr>
        <w:t>школьных учебно-</w:t>
      </w:r>
      <w:r w:rsidR="000A5FEE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методических объединени</w:t>
      </w:r>
      <w:r w:rsidR="000A3616">
        <w:rPr>
          <w:rFonts w:ascii="Times New Roman" w:hAnsi="Times New Roman"/>
          <w:sz w:val="28"/>
          <w:szCs w:val="28"/>
          <w:bdr w:val="none" w:sz="0" w:space="0" w:color="auto" w:frame="1"/>
        </w:rPr>
        <w:t>й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и двух школьны</w:t>
      </w:r>
      <w:r w:rsidR="0068521E">
        <w:rPr>
          <w:rFonts w:ascii="Times New Roman" w:hAnsi="Times New Roman"/>
          <w:sz w:val="28"/>
          <w:szCs w:val="28"/>
          <w:bdr w:val="none" w:sz="0" w:space="0" w:color="auto" w:frame="1"/>
        </w:rPr>
        <w:t>х ме</w:t>
      </w:r>
      <w:bookmarkStart w:id="0" w:name="_GoBack"/>
      <w:bookmarkEnd w:id="0"/>
      <w:r w:rsidR="00933B6B">
        <w:rPr>
          <w:rFonts w:ascii="Times New Roman" w:hAnsi="Times New Roman"/>
          <w:sz w:val="28"/>
          <w:szCs w:val="28"/>
          <w:bdr w:val="none" w:sz="0" w:space="0" w:color="auto" w:frame="1"/>
        </w:rPr>
        <w:t>тодических объединений:</w:t>
      </w:r>
      <w:r w:rsidR="000A3616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CA0150" w:rsidRPr="00CA0150" w:rsidRDefault="00CA0150" w:rsidP="009E46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ШУМО учителей математики, физики, астрономии, информатики (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председатель</w:t>
      </w: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Романовская И.М.),</w:t>
      </w:r>
    </w:p>
    <w:p w:rsidR="00CA0150" w:rsidRPr="00CA0150" w:rsidRDefault="00CA0150" w:rsidP="009E46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ШУМО учителей иностранного язы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</w:rPr>
        <w:t>ка (председатель Захаренко К.А.</w:t>
      </w: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);</w:t>
      </w:r>
    </w:p>
    <w:p w:rsidR="00CA0150" w:rsidRPr="00CA0150" w:rsidRDefault="00CA0150" w:rsidP="009E46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ШУМО учителей русского, белорусского языка и литературы (председатель Ильющенкова И.П.) </w:t>
      </w:r>
    </w:p>
    <w:p w:rsidR="00CA0150" w:rsidRPr="00CA0150" w:rsidRDefault="00CA0150" w:rsidP="009E46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ШУМО истории и обществоведения (председатель Малашонок С.М.);</w:t>
      </w:r>
    </w:p>
    <w:p w:rsidR="00CA0150" w:rsidRPr="00CA0150" w:rsidRDefault="00CA0150" w:rsidP="009E46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ШУМО учителей предметов естественнонаучного цикла (председатель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Петр</w:t>
      </w:r>
      <w:r w:rsidR="00B11AC1">
        <w:rPr>
          <w:rFonts w:ascii="Times New Roman" w:hAnsi="Times New Roman"/>
          <w:sz w:val="28"/>
          <w:szCs w:val="28"/>
          <w:bdr w:val="none" w:sz="0" w:space="0" w:color="auto" w:frame="1"/>
        </w:rPr>
        <w:t>о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ва О.В.</w:t>
      </w: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);</w:t>
      </w:r>
    </w:p>
    <w:p w:rsidR="00CA0150" w:rsidRPr="00CA0150" w:rsidRDefault="00CA0150" w:rsidP="009E46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ШУМО учителей начальных классов (председатель Букина Л.А.);</w:t>
      </w:r>
    </w:p>
    <w:p w:rsidR="00CA0150" w:rsidRPr="00CA0150" w:rsidRDefault="00CA0150" w:rsidP="009E46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ШУМО учителей физической культуры и здоровья (председатель Коваленко Л.В.);</w:t>
      </w:r>
    </w:p>
    <w:p w:rsidR="00933B6B" w:rsidRPr="00CA0150" w:rsidRDefault="00933B6B" w:rsidP="00933B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ШУМО учителей трудового обучени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я (председатель Теселкина С.Е.)</w:t>
      </w:r>
    </w:p>
    <w:p w:rsidR="00CA0150" w:rsidRPr="00CA0150" w:rsidRDefault="00933B6B" w:rsidP="009E46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Ш</w:t>
      </w:r>
      <w:r w:rsidR="00CA0150"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МО учителей, выполняющих функции классного руков</w:t>
      </w:r>
      <w:r w:rsidR="00B11AC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одителя  (председатель </w:t>
      </w:r>
      <w:r w:rsidR="00CA0150"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Окунева К.Р.)</w:t>
      </w:r>
    </w:p>
    <w:p w:rsidR="00CA0150" w:rsidRPr="00CA0150" w:rsidRDefault="00933B6B" w:rsidP="00163C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Ш</w:t>
      </w:r>
      <w:r w:rsidR="00CA0150"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МО воспитателей (председатель </w:t>
      </w:r>
      <w:r w:rsidR="00B11AC1">
        <w:rPr>
          <w:rFonts w:ascii="Times New Roman" w:hAnsi="Times New Roman"/>
          <w:sz w:val="28"/>
          <w:szCs w:val="28"/>
          <w:bdr w:val="none" w:sz="0" w:space="0" w:color="auto" w:frame="1"/>
        </w:rPr>
        <w:t>Гайковая О.А</w:t>
      </w:r>
      <w:r w:rsidR="00CA0150" w:rsidRPr="00CA0150">
        <w:rPr>
          <w:rFonts w:ascii="Times New Roman" w:hAnsi="Times New Roman"/>
          <w:sz w:val="28"/>
          <w:szCs w:val="28"/>
          <w:bdr w:val="none" w:sz="0" w:space="0" w:color="auto" w:frame="1"/>
        </w:rPr>
        <w:t>.)</w:t>
      </w:r>
    </w:p>
    <w:p w:rsidR="00163C79" w:rsidRPr="00163C79" w:rsidRDefault="00163C79" w:rsidP="00163C79">
      <w:pPr>
        <w:pStyle w:val="a3"/>
        <w:spacing w:after="0" w:line="240" w:lineRule="auto"/>
        <w:ind w:left="0" w:right="-32"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Для успешной профессиональной  адаптации молодых специалистов в учреждении организована работа «Школы молодого </w:t>
      </w:r>
      <w:r w:rsidR="004B461B">
        <w:rPr>
          <w:rFonts w:ascii="Times New Roman" w:hAnsi="Times New Roman"/>
          <w:sz w:val="28"/>
          <w:szCs w:val="28"/>
          <w:bdr w:val="none" w:sz="0" w:space="0" w:color="auto" w:frame="1"/>
        </w:rPr>
        <w:t>педагога</w:t>
      </w: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 w:rsidR="004B461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(далее - ШМП),</w:t>
      </w: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руководитель </w:t>
      </w: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Старостенкова Н.Г., заместитель директора по учебной работе. Особенностью данного методического формирования является отсутствие у его участников стажа педагогической деятельности и квалификационных категорий (возраст </w:t>
      </w:r>
      <w:r w:rsidR="004B461B">
        <w:rPr>
          <w:rFonts w:ascii="Times New Roman" w:hAnsi="Times New Roman"/>
          <w:sz w:val="28"/>
          <w:szCs w:val="28"/>
          <w:bdr w:val="none" w:sz="0" w:space="0" w:color="auto" w:frame="1"/>
        </w:rPr>
        <w:t>-</w:t>
      </w: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до 25 лет). </w:t>
      </w:r>
      <w:r w:rsidR="00A726BB">
        <w:rPr>
          <w:rFonts w:ascii="Times New Roman" w:hAnsi="Times New Roman"/>
          <w:bCs/>
          <w:iCs/>
          <w:sz w:val="28"/>
          <w:szCs w:val="28"/>
        </w:rPr>
        <w:t xml:space="preserve">ШМП осуществляет свою деятельность в соответствии с положением о наставничестве, положением о ШМП, планом работы ШМП </w:t>
      </w:r>
      <w:r w:rsidR="00A726BB" w:rsidRPr="00B6067C">
        <w:rPr>
          <w:rFonts w:ascii="Times New Roman" w:hAnsi="Times New Roman"/>
          <w:bCs/>
          <w:iCs/>
          <w:sz w:val="28"/>
          <w:szCs w:val="28"/>
        </w:rPr>
        <w:t>на 202</w:t>
      </w:r>
      <w:r w:rsidR="00A726BB">
        <w:rPr>
          <w:rFonts w:ascii="Times New Roman" w:hAnsi="Times New Roman"/>
          <w:bCs/>
          <w:iCs/>
          <w:sz w:val="28"/>
          <w:szCs w:val="28"/>
        </w:rPr>
        <w:t>5</w:t>
      </w:r>
      <w:r w:rsidR="00A726BB" w:rsidRPr="00B6067C">
        <w:rPr>
          <w:rFonts w:ascii="Times New Roman" w:hAnsi="Times New Roman"/>
          <w:bCs/>
          <w:iCs/>
          <w:sz w:val="28"/>
          <w:szCs w:val="28"/>
        </w:rPr>
        <w:t>/202</w:t>
      </w:r>
      <w:r w:rsidR="00A726BB">
        <w:rPr>
          <w:rFonts w:ascii="Times New Roman" w:hAnsi="Times New Roman"/>
          <w:bCs/>
          <w:iCs/>
          <w:sz w:val="28"/>
          <w:szCs w:val="28"/>
        </w:rPr>
        <w:t>6</w:t>
      </w:r>
      <w:r w:rsidR="00A726BB" w:rsidRPr="00B6067C">
        <w:rPr>
          <w:rFonts w:ascii="Times New Roman" w:hAnsi="Times New Roman"/>
          <w:bCs/>
          <w:iCs/>
          <w:sz w:val="28"/>
          <w:szCs w:val="28"/>
        </w:rPr>
        <w:t xml:space="preserve"> учебный год</w:t>
      </w:r>
      <w:r w:rsidR="00A726BB">
        <w:rPr>
          <w:rFonts w:ascii="Times New Roman" w:hAnsi="Times New Roman"/>
          <w:bCs/>
          <w:iCs/>
          <w:sz w:val="28"/>
          <w:szCs w:val="28"/>
        </w:rPr>
        <w:t>.</w:t>
      </w:r>
    </w:p>
    <w:p w:rsidR="00163C79" w:rsidRPr="00163C79" w:rsidRDefault="00163C79" w:rsidP="004B233E">
      <w:pPr>
        <w:shd w:val="clear" w:color="auto" w:fill="FFFFFF"/>
        <w:autoSpaceDE w:val="0"/>
        <w:autoSpaceDN w:val="0"/>
        <w:adjustRightInd w:val="0"/>
        <w:spacing w:after="0" w:line="240" w:lineRule="auto"/>
        <w:ind w:right="-32"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>Работа ШМ</w:t>
      </w:r>
      <w:r w:rsidR="004B461B">
        <w:rPr>
          <w:rFonts w:ascii="Times New Roman" w:hAnsi="Times New Roman"/>
          <w:sz w:val="28"/>
          <w:szCs w:val="28"/>
          <w:bdr w:val="none" w:sz="0" w:space="0" w:color="auto" w:frame="1"/>
        </w:rPr>
        <w:t>П</w:t>
      </w:r>
      <w:r w:rsidR="00A726B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строит</w:t>
      </w: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>ся на диагностической основе с  целью создания оптимальных условий для профессионального роста и совершенствования методической подготовки начинающих педагогов с учетом их личностных особенностей, способностей, интересов, потребностей.</w:t>
      </w:r>
      <w:r w:rsidR="004B233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4B233E" w:rsidRPr="004B233E">
        <w:rPr>
          <w:rFonts w:ascii="Times New Roman" w:hAnsi="Times New Roman"/>
          <w:sz w:val="28"/>
          <w:szCs w:val="28"/>
          <w:bdr w:val="none" w:sz="0" w:space="0" w:color="auto" w:frame="1"/>
        </w:rPr>
        <w:t>Выполнен план психолого-педагогического сопровождения молодых педагогов. В мае 2026 года была проведена диагностика профессиональных затруднений и потребностей молодых педагогов. Проведя анализ данной диагностики, можно сделать вывод о том, что все молодые педагоги удовлетворили свои профессиональные потребности в той или иной образовательной области, обозначенные при выявлении профессиональных затруднений в сентябре 2025 года.</w:t>
      </w:r>
      <w:r w:rsidR="004B233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4B233E" w:rsidRPr="004B233E">
        <w:rPr>
          <w:rFonts w:ascii="Times New Roman" w:hAnsi="Times New Roman"/>
          <w:sz w:val="28"/>
          <w:szCs w:val="28"/>
          <w:bdr w:val="none" w:sz="0" w:space="0" w:color="auto" w:frame="1"/>
        </w:rPr>
        <w:t>В мае 2026 года среди молодых педагогов было проведено анкетирование «Степень удовлетворенности молодого специалиста работой в учреждении образования». 100% молодых педагогов удовлетворены своим положением в школьном коллективе, качеством оказываемых методических услуг, признанием результатов труда коллегами и администрацией школы. Однако только 2 из 3 молодых педагогов удовлетворены выбранной профессией. Педагог-психолог Молоткова А.И. после двух лет работы прекращает педагогическую деятельность.</w:t>
      </w:r>
    </w:p>
    <w:p w:rsidR="004B461B" w:rsidRDefault="004B461B" w:rsidP="004B461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1212D">
        <w:rPr>
          <w:rFonts w:ascii="Times New Roman" w:hAnsi="Times New Roman"/>
          <w:sz w:val="28"/>
          <w:szCs w:val="28"/>
        </w:rPr>
        <w:t>Основными направлениями работы ШМП являются оказание методической помощи молодым педагогам при работе с нормативной правовой документацией, планирование и</w:t>
      </w:r>
      <w:r>
        <w:rPr>
          <w:rFonts w:ascii="Times New Roman" w:hAnsi="Times New Roman"/>
          <w:sz w:val="28"/>
          <w:szCs w:val="28"/>
        </w:rPr>
        <w:t xml:space="preserve"> организация работы по предмету,</w:t>
      </w:r>
      <w:r w:rsidRPr="00E1212D">
        <w:rPr>
          <w:rFonts w:ascii="Times New Roman" w:hAnsi="Times New Roman"/>
          <w:sz w:val="28"/>
          <w:szCs w:val="28"/>
        </w:rPr>
        <w:t xml:space="preserve"> осуществление с</w:t>
      </w:r>
      <w:r>
        <w:rPr>
          <w:rFonts w:ascii="Times New Roman" w:hAnsi="Times New Roman"/>
          <w:sz w:val="28"/>
          <w:szCs w:val="28"/>
        </w:rPr>
        <w:t>амообразовательной деятельности,</w:t>
      </w:r>
      <w:r w:rsidRPr="00E1212D">
        <w:rPr>
          <w:rFonts w:ascii="Times New Roman" w:hAnsi="Times New Roman"/>
          <w:sz w:val="28"/>
          <w:szCs w:val="28"/>
        </w:rPr>
        <w:t xml:space="preserve"> психолого-педагогическая поддержка.</w:t>
      </w:r>
    </w:p>
    <w:p w:rsidR="004B461B" w:rsidRDefault="004B461B" w:rsidP="004B461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этой целью з</w:t>
      </w:r>
      <w:r w:rsidRPr="00E1212D">
        <w:rPr>
          <w:rFonts w:ascii="Times New Roman" w:hAnsi="Times New Roman"/>
          <w:sz w:val="28"/>
          <w:szCs w:val="28"/>
        </w:rPr>
        <w:t>а молодыми педагогами закреплены наставники</w:t>
      </w:r>
      <w:r>
        <w:rPr>
          <w:rFonts w:ascii="Times New Roman" w:hAnsi="Times New Roman"/>
          <w:sz w:val="28"/>
          <w:szCs w:val="28"/>
        </w:rPr>
        <w:t xml:space="preserve"> из опытных педагогов, руководства.</w:t>
      </w:r>
      <w:r w:rsidR="00A726BB" w:rsidRPr="00A726B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A726BB"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Наставничество – одна из наиболее эффективных форм профессиональной адаптации, передачи педагогического опыта, способствующая </w:t>
      </w:r>
      <w:r w:rsidR="00A726BB"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повышению профессиональной компетентности, в ходе которой начинающий педагог практически осваивает профессиональные приемы под непосредственным руководст</w:t>
      </w:r>
      <w:r w:rsidR="00A726BB">
        <w:rPr>
          <w:rFonts w:ascii="Times New Roman" w:hAnsi="Times New Roman"/>
          <w:sz w:val="28"/>
          <w:szCs w:val="28"/>
          <w:bdr w:val="none" w:sz="0" w:space="0" w:color="auto" w:frame="1"/>
        </w:rPr>
        <w:t>вом педагога-мастера.</w:t>
      </w:r>
    </w:p>
    <w:p w:rsidR="004B461B" w:rsidRPr="004B461B" w:rsidRDefault="00A726BB" w:rsidP="004B461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Педагоги-наставники оказывают своевременную </w:t>
      </w:r>
      <w:r w:rsidRPr="00B508B7">
        <w:rPr>
          <w:rFonts w:ascii="Times New Roman" w:hAnsi="Times New Roman"/>
          <w:sz w:val="28"/>
          <w:szCs w:val="28"/>
        </w:rPr>
        <w:t>практическую</w:t>
      </w:r>
      <w:r>
        <w:rPr>
          <w:rFonts w:ascii="Times New Roman" w:hAnsi="Times New Roman"/>
          <w:bCs/>
          <w:iCs/>
          <w:sz w:val="28"/>
          <w:szCs w:val="28"/>
        </w:rPr>
        <w:t xml:space="preserve"> помощь молодым педагогам</w:t>
      </w:r>
      <w:r w:rsidRPr="00F246F4">
        <w:rPr>
          <w:rFonts w:ascii="Times New Roman" w:hAnsi="Times New Roman"/>
          <w:sz w:val="28"/>
          <w:szCs w:val="28"/>
        </w:rPr>
        <w:t xml:space="preserve"> </w:t>
      </w:r>
      <w:r w:rsidRPr="00B508B7">
        <w:rPr>
          <w:rFonts w:ascii="Times New Roman" w:hAnsi="Times New Roman"/>
          <w:sz w:val="28"/>
          <w:szCs w:val="28"/>
        </w:rPr>
        <w:t>в адаптации, в вопросах теоретических знаний, практических умений при организации образовательного процесса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B508B7">
        <w:rPr>
          <w:rFonts w:ascii="Times New Roman" w:hAnsi="Times New Roman"/>
          <w:sz w:val="28"/>
          <w:szCs w:val="28"/>
        </w:rPr>
        <w:t>формир</w:t>
      </w:r>
      <w:r>
        <w:rPr>
          <w:rFonts w:ascii="Times New Roman" w:hAnsi="Times New Roman"/>
          <w:sz w:val="28"/>
          <w:szCs w:val="28"/>
        </w:rPr>
        <w:t>уют</w:t>
      </w:r>
      <w:r w:rsidRPr="00B508B7">
        <w:rPr>
          <w:rFonts w:ascii="Times New Roman" w:hAnsi="Times New Roman"/>
          <w:sz w:val="28"/>
          <w:szCs w:val="28"/>
        </w:rPr>
        <w:t xml:space="preserve"> у молодых педагогов потребность в непрерывном самообразовании, потребности в постоянном пополнении педагогических знаний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iCs/>
          <w:sz w:val="28"/>
          <w:szCs w:val="28"/>
        </w:rPr>
        <w:t>П</w:t>
      </w:r>
      <w:r w:rsidRPr="004B461B">
        <w:rPr>
          <w:rFonts w:ascii="Times New Roman" w:hAnsi="Times New Roman"/>
          <w:bCs/>
          <w:iCs/>
          <w:sz w:val="28"/>
          <w:szCs w:val="28"/>
        </w:rPr>
        <w:t xml:space="preserve">едагогами-наставниками </w:t>
      </w:r>
      <w:r w:rsidR="004B461B" w:rsidRPr="004B461B">
        <w:rPr>
          <w:rFonts w:ascii="Times New Roman" w:hAnsi="Times New Roman"/>
          <w:bCs/>
          <w:iCs/>
          <w:sz w:val="28"/>
          <w:szCs w:val="28"/>
        </w:rPr>
        <w:t xml:space="preserve">разработаны и выполнены планы работы с молодыми педагогами по </w:t>
      </w:r>
      <w:r w:rsidR="004B461B">
        <w:rPr>
          <w:rFonts w:ascii="Times New Roman" w:hAnsi="Times New Roman"/>
          <w:bCs/>
          <w:iCs/>
          <w:sz w:val="28"/>
          <w:szCs w:val="28"/>
        </w:rPr>
        <w:t xml:space="preserve">их </w:t>
      </w:r>
      <w:r w:rsidR="004B461B" w:rsidRPr="004B461B">
        <w:rPr>
          <w:rFonts w:ascii="Times New Roman" w:hAnsi="Times New Roman"/>
          <w:bCs/>
          <w:iCs/>
          <w:sz w:val="28"/>
          <w:szCs w:val="28"/>
        </w:rPr>
        <w:t>профессиональному становлению, заключены соглашения о сотрудничестве, даны  рекомендации по дальнейшему осуществле</w:t>
      </w:r>
      <w:r w:rsidR="004B461B">
        <w:rPr>
          <w:rFonts w:ascii="Times New Roman" w:hAnsi="Times New Roman"/>
          <w:bCs/>
          <w:iCs/>
          <w:sz w:val="28"/>
          <w:szCs w:val="28"/>
        </w:rPr>
        <w:t>нию педагогической деятельности.</w:t>
      </w:r>
    </w:p>
    <w:p w:rsidR="00A726BB" w:rsidRDefault="00163C79" w:rsidP="00001F01">
      <w:pPr>
        <w:shd w:val="clear" w:color="auto" w:fill="FFFFFF"/>
        <w:autoSpaceDE w:val="0"/>
        <w:autoSpaceDN w:val="0"/>
        <w:adjustRightInd w:val="0"/>
        <w:spacing w:after="0" w:line="240" w:lineRule="auto"/>
        <w:ind w:right="-32"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течение учебного года молодые </w:t>
      </w:r>
      <w:r w:rsidR="004B461B">
        <w:rPr>
          <w:rFonts w:ascii="Times New Roman" w:hAnsi="Times New Roman"/>
          <w:sz w:val="28"/>
          <w:szCs w:val="28"/>
          <w:bdr w:val="none" w:sz="0" w:space="0" w:color="auto" w:frame="1"/>
        </w:rPr>
        <w:t>педагоги</w:t>
      </w:r>
      <w:r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посещают уроки своих коллег, знакомятся с традициями школы. В сентябре наставники оказывают помощь молодым специалистам  в составлении календарно-тематического планирования и других учебно-методических материалов, совместно с молодыми специалистами разрабатывали планы учебных занятий, задания для контроля знаний учащихся. Н</w:t>
      </w:r>
    </w:p>
    <w:p w:rsidR="00163C79" w:rsidRPr="00163C79" w:rsidRDefault="00A726BB" w:rsidP="00001F01">
      <w:pPr>
        <w:shd w:val="clear" w:color="auto" w:fill="FFFFFF"/>
        <w:autoSpaceDE w:val="0"/>
        <w:autoSpaceDN w:val="0"/>
        <w:adjustRightInd w:val="0"/>
        <w:spacing w:after="0" w:line="240" w:lineRule="auto"/>
        <w:ind w:right="-32"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В течение учебного года н</w:t>
      </w:r>
      <w:r w:rsidR="00163C79" w:rsidRPr="00163C79">
        <w:rPr>
          <w:rFonts w:ascii="Times New Roman" w:hAnsi="Times New Roman"/>
          <w:sz w:val="28"/>
          <w:szCs w:val="28"/>
          <w:bdr w:val="none" w:sz="0" w:space="0" w:color="auto" w:frame="1"/>
        </w:rPr>
        <w:t>аставниками, руководством школы  посещаются и анализируются уроки молодых специалистов и вновь прибывших педагогов с целью знакомства с методикой  работы молодых специалистов, предупреждения ошибок в преподавании. Молодые учители посещают уроки более опытных педагогов.</w:t>
      </w:r>
    </w:p>
    <w:p w:rsidR="00332FBE" w:rsidRDefault="000A5FEE" w:rsidP="00001F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рамках </w:t>
      </w:r>
      <w:r w:rsidR="00CB325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методической 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работы проводились открытые уроки, </w:t>
      </w:r>
      <w:r w:rsidR="00CB325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предметные недели, 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внеклассные мероприятия по предметам</w:t>
      </w:r>
      <w:r w:rsidR="00CB3253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="00163C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Состоявшиеся открытые уроки анализировались и рассматривались с точки зрения оптимизации учебного процесса, индивидуально-дифференцированного подхода </w:t>
      </w:r>
      <w:r w:rsidR="00A726BB">
        <w:rPr>
          <w:rFonts w:ascii="Times New Roman" w:hAnsi="Times New Roman"/>
          <w:sz w:val="28"/>
          <w:szCs w:val="28"/>
          <w:bdr w:val="none" w:sz="0" w:space="0" w:color="auto" w:frame="1"/>
        </w:rPr>
        <w:t>в обучении, применении здоровье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сберегающих методик и форм организации учебно-воспитательного процесса, интерактивных технологий. Все открытые уроки имели практико-ориентированную направленность.</w:t>
      </w:r>
      <w:r w:rsidR="00332FBE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A726BB" w:rsidRPr="00F9518E" w:rsidRDefault="00A726BB" w:rsidP="00001F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Таким образом, </w:t>
      </w:r>
      <w:r w:rsidRPr="00B6067C">
        <w:rPr>
          <w:rFonts w:ascii="Times New Roman" w:hAnsi="Times New Roman"/>
          <w:bCs/>
          <w:iCs/>
          <w:sz w:val="28"/>
          <w:szCs w:val="28"/>
        </w:rPr>
        <w:t xml:space="preserve">в учреждении образования </w:t>
      </w:r>
      <w:r>
        <w:rPr>
          <w:rFonts w:ascii="Times New Roman" w:hAnsi="Times New Roman"/>
          <w:bCs/>
          <w:iCs/>
          <w:sz w:val="28"/>
          <w:szCs w:val="28"/>
        </w:rPr>
        <w:t>созданы оптимальные условия для совершенствования психолого-педагогической, научно-методической компетентности молодых педагогов, повышения их общей и профессиональной культуры, создания условий для личного и профессионального роста.</w:t>
      </w:r>
    </w:p>
    <w:p w:rsidR="004F263D" w:rsidRDefault="004568C0" w:rsidP="00933B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Один из важных способов повышения методического уровня педагогов – проведение тематического педагогического совета. В 20</w:t>
      </w:r>
      <w:r w:rsidR="004D40E2">
        <w:rPr>
          <w:rFonts w:ascii="Times New Roman" w:hAnsi="Times New Roman"/>
          <w:sz w:val="28"/>
          <w:szCs w:val="28"/>
          <w:bdr w:val="none" w:sz="0" w:space="0" w:color="auto" w:frame="1"/>
        </w:rPr>
        <w:t>2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/20</w:t>
      </w:r>
      <w:r w:rsidR="004F263D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2</w:t>
      </w:r>
      <w:r w:rsidR="00933B6B"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="00CB325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учебном году в учреждении образования было проведено три тематических педагогических совета: </w:t>
      </w:r>
    </w:p>
    <w:p w:rsidR="00933B6B" w:rsidRPr="00933B6B" w:rsidRDefault="00933B6B" w:rsidP="00933B6B">
      <w:pPr>
        <w:spacing w:after="0" w:line="240" w:lineRule="auto"/>
        <w:ind w:hanging="23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933B6B">
        <w:rPr>
          <w:rFonts w:ascii="Times New Roman" w:hAnsi="Times New Roman"/>
          <w:sz w:val="28"/>
          <w:szCs w:val="28"/>
          <w:bdr w:val="none" w:sz="0" w:space="0" w:color="auto" w:frame="1"/>
        </w:rPr>
        <w:t>«Работа педагогического коллектива учреждения образования по реализации республиканского инновационного проекта «Внедрение модели формирования активной гражданской  позиции учащихся и готовности к реализации общественно значимых инициатив посредством  применения технологии социального творчества  и командообразования»;</w:t>
      </w:r>
    </w:p>
    <w:p w:rsidR="00933B6B" w:rsidRPr="00933B6B" w:rsidRDefault="00933B6B" w:rsidP="00933B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933B6B">
        <w:rPr>
          <w:rFonts w:ascii="Times New Roman" w:hAnsi="Times New Roman"/>
          <w:sz w:val="28"/>
          <w:szCs w:val="28"/>
          <w:bdr w:val="none" w:sz="0" w:space="0" w:color="auto" w:frame="1"/>
        </w:rPr>
        <w:t>«Межведомственное взаимодействие как ключевой фактор результативной работы по профилактике гибели несовершеннолетних от внешних причин»;</w:t>
      </w:r>
    </w:p>
    <w:p w:rsidR="004568C0" w:rsidRDefault="00933B6B" w:rsidP="00933B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933B6B">
        <w:rPr>
          <w:rFonts w:ascii="Times New Roman" w:hAnsi="Times New Roman"/>
          <w:sz w:val="28"/>
          <w:szCs w:val="28"/>
          <w:bdr w:val="none" w:sz="0" w:space="0" w:color="auto" w:frame="1"/>
        </w:rPr>
        <w:t>«Совершенствование качества образовательного процесса через развитие профессиональных компетенций учителей и формирование функциональной грамотности учащихся»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</w:t>
      </w:r>
      <w:r w:rsidR="004568C0" w:rsidRPr="0096021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Проведению педагогических советов предшествовала большая </w:t>
      </w:r>
      <w:r w:rsidR="004568C0" w:rsidRPr="0096021B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методическая</w:t>
      </w:r>
      <w:r w:rsidR="004568C0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работа. Были проведены методические недели, методические семинары, микроисследования по различным вопросам, выносимым к рассмотрению на педагогических советах, анкетирование педагогов и учащихся, разработка памяток для педагогов и другое.</w:t>
      </w:r>
      <w:r w:rsidR="00CB325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EF18BC" w:rsidRPr="00E078B3" w:rsidRDefault="00A97BD6" w:rsidP="000E2C77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B11AC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4. </w:t>
      </w:r>
      <w:r w:rsidR="00EF18BC" w:rsidRPr="00E078B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Методический совет </w:t>
      </w:r>
    </w:p>
    <w:p w:rsidR="009B0DA7" w:rsidRDefault="009B0DA7" w:rsidP="009B0DA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 2025/2026  учебном году педагогический коллектив школы работал над методической темой «</w:t>
      </w:r>
      <w:r w:rsidRPr="00680F0A">
        <w:rPr>
          <w:rFonts w:ascii="Times New Roman" w:hAnsi="Times New Roman"/>
          <w:bCs/>
          <w:sz w:val="28"/>
        </w:rPr>
        <w:t>Повышение качества образования средствами учебных предметов, в том числе в контексте формирования функциональной грамотности учащихся, реализация воспитательного потенциала учебных занятий</w:t>
      </w:r>
      <w:r>
        <w:rPr>
          <w:rFonts w:ascii="Times New Roman" w:hAnsi="Times New Roman"/>
          <w:bCs/>
          <w:sz w:val="28"/>
        </w:rPr>
        <w:t>».</w:t>
      </w:r>
    </w:p>
    <w:p w:rsidR="009B0DA7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 Цель работы методического совета:  оказание действенной помощи педагогическим работникам в повышении уровня их теоретической и практической подготовки, содействии в освоении и внедрении в образовательный процесс эффективного педагогического опыта, современных образовательных технологий для повышения качества образования, развития и воспитания учащихся.</w:t>
      </w:r>
    </w:p>
    <w:p w:rsidR="009B0DA7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В ходе работы решались следующие задачи: </w:t>
      </w:r>
    </w:p>
    <w:p w:rsidR="009B0DA7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совершенствование методики и повышение эффективности проведения всех видов учебных и факультативных занятий; </w:t>
      </w:r>
    </w:p>
    <w:p w:rsidR="009B0DA7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совершенствование механизмов психолого-педагогического сопровождения олимпиадной подготовки, учебно-исследовательской деятельности, внеклассной работы учащихся посредством организации особых форм психолого-педагогического взаимодействия педагогов, учащихся и их законных представителей;</w:t>
      </w:r>
    </w:p>
    <w:p w:rsidR="009B0DA7" w:rsidRDefault="009B0DA7" w:rsidP="009B0D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включение учителей в  самообразовательную деятельность по освоению способов реализации компетентностного подхода в образовательном процессе, развитие интеллектуально-творческого потенциала каждого педагога в соответствии с его запросами;</w:t>
      </w:r>
    </w:p>
    <w:p w:rsidR="009B0DA7" w:rsidRDefault="009B0DA7" w:rsidP="009B0D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освоение учителями способов организации обучения учащихся с широким использованием современных средств визуализации учебного материала, коммуникации, онлайн-взаимодействия, дистанционного обучения и образовательных интернет-ресурсов;</w:t>
      </w:r>
    </w:p>
    <w:p w:rsidR="009B0DA7" w:rsidRDefault="009B0DA7" w:rsidP="009B0D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совершенствование образовательного процесса по учебным предметам с учетом результатов республиканских контрольных работ по учебным предметам;</w:t>
      </w:r>
    </w:p>
    <w:p w:rsidR="009B0DA7" w:rsidRDefault="009B0DA7" w:rsidP="009B0D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ознакомление педагогов с возможностями использования материалов единого информационно-образовательного ресурса в образовательном процессе;</w:t>
      </w:r>
    </w:p>
    <w:p w:rsidR="009B0DA7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совершенствование методической работы посредством  повышения профессиональной  компетентности педагогов и организации эффективной работы школьных учебно-методических объединений (далее – ШУМО);</w:t>
      </w:r>
    </w:p>
    <w:p w:rsidR="009B0DA7" w:rsidRDefault="009B0DA7" w:rsidP="009B0D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методическое сопровождение роста профессиональной компетентности учителей и их успешной аттестации;</w:t>
      </w:r>
    </w:p>
    <w:p w:rsidR="009B0DA7" w:rsidRDefault="009B0DA7" w:rsidP="009B0D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информирование педагогических работников о нормативном правовом, научно-методическом обеспечении образовательного процесса по учебным предметам, новинках педагогической литературы.</w:t>
      </w:r>
    </w:p>
    <w:p w:rsidR="009B0DA7" w:rsidRDefault="009B0DA7" w:rsidP="009B0DA7">
      <w:pPr>
        <w:spacing w:after="0" w:line="240" w:lineRule="auto"/>
        <w:ind w:left="-2" w:firstLine="71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2025/2026 учебном году проведено 5 заседаний:</w:t>
      </w:r>
    </w:p>
    <w:p w:rsidR="009B0DA7" w:rsidRPr="00056A51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«Об организации методической работы в 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/202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учебном году» (сентябрь, 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);</w:t>
      </w:r>
    </w:p>
    <w:p w:rsidR="009B0DA7" w:rsidRPr="00056A51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«</w:t>
      </w:r>
      <w:r w:rsidRPr="00680F0A">
        <w:rPr>
          <w:rFonts w:ascii="Times New Roman" w:hAnsi="Times New Roman"/>
          <w:sz w:val="28"/>
          <w:szCs w:val="28"/>
          <w:bdr w:val="none" w:sz="0" w:space="0" w:color="auto" w:frame="1"/>
        </w:rPr>
        <w:t>Современные стратегии подготовки учащихся к итоговой аттестации: индивидуализация, мотивация и развитие учебной автономии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» (ноябрь, 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);</w:t>
      </w:r>
    </w:p>
    <w:p w:rsidR="009B0DA7" w:rsidRPr="00056A51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</w:t>
      </w:r>
      <w:r w:rsidRPr="00680F0A">
        <w:rPr>
          <w:rFonts w:ascii="Times New Roman" w:hAnsi="Times New Roman"/>
          <w:sz w:val="28"/>
          <w:szCs w:val="28"/>
          <w:bdr w:val="none" w:sz="0" w:space="0" w:color="auto" w:frame="1"/>
        </w:rPr>
        <w:t>Профильное обучение как фактор повышения качества образования: организационные, методические и психологические аспекты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(январь, 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);</w:t>
      </w:r>
    </w:p>
    <w:p w:rsidR="009B0DA7" w:rsidRPr="00056A51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«</w:t>
      </w:r>
      <w:r w:rsidRPr="00680F0A">
        <w:rPr>
          <w:rFonts w:ascii="Times New Roman" w:hAnsi="Times New Roman"/>
          <w:sz w:val="28"/>
          <w:szCs w:val="28"/>
          <w:bdr w:val="none" w:sz="0" w:space="0" w:color="auto" w:frame="1"/>
        </w:rPr>
        <w:t>Использование воспитательного потенциала учебных предметов для формирования личности учащегося как патриота и гражданина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» (март, 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);</w:t>
      </w:r>
    </w:p>
    <w:p w:rsidR="009B0DA7" w:rsidRPr="00056A51" w:rsidRDefault="009B0DA7" w:rsidP="009B0D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«Методическая работа в школе как фактор повышения качества образования» (май, 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).</w:t>
      </w:r>
    </w:p>
    <w:p w:rsidR="009B0DA7" w:rsidRPr="00680F0A" w:rsidRDefault="009B0DA7" w:rsidP="009B0DA7">
      <w:pPr>
        <w:spacing w:after="0" w:line="240" w:lineRule="auto"/>
        <w:ind w:left="-2" w:firstLine="711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680F0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«Об организации методической работы в 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Pr="00680F0A">
        <w:rPr>
          <w:rFonts w:ascii="Times New Roman" w:hAnsi="Times New Roman"/>
          <w:sz w:val="28"/>
          <w:szCs w:val="28"/>
          <w:bdr w:val="none" w:sz="0" w:space="0" w:color="auto" w:frame="1"/>
        </w:rPr>
        <w:t>/202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7</w:t>
      </w:r>
      <w:r w:rsidRPr="00680F0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учебном году» (сентябрь, 202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Pr="00680F0A">
        <w:rPr>
          <w:rFonts w:ascii="Times New Roman" w:hAnsi="Times New Roman"/>
          <w:sz w:val="28"/>
          <w:szCs w:val="28"/>
          <w:bdr w:val="none" w:sz="0" w:space="0" w:color="auto" w:frame="1"/>
        </w:rPr>
        <w:t>).</w:t>
      </w:r>
    </w:p>
    <w:p w:rsidR="009B0DA7" w:rsidRPr="00F9518E" w:rsidRDefault="009B0DA7" w:rsidP="009B0D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На протяжении учебного года методический совет осуществлял координацию и контролировал работу методических формирований, рассматривал актуальные проблемы эффективности и результативности обучения и воспитания учащихся учреждения образования. Для реализации поставленных задач в школе на начало года имелась  необходимая нормативная правовая база, соответствующие локальные акты и положения, план  методической работы и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работы 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методического совета.</w:t>
      </w:r>
    </w:p>
    <w:p w:rsidR="009B0DA7" w:rsidRDefault="009B0DA7" w:rsidP="009B0DA7">
      <w:pPr>
        <w:tabs>
          <w:tab w:val="left" w:pos="709"/>
        </w:tabs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При планировании методической работы школы педагогический коллектив стремился отобрать те формы, которые реально позволили бы решать проблемы и задачи, стоящие перед школой:</w:t>
      </w:r>
    </w:p>
    <w:p w:rsidR="009B0DA7" w:rsidRDefault="009B0DA7" w:rsidP="009B0DA7">
      <w:pPr>
        <w:tabs>
          <w:tab w:val="left" w:pos="709"/>
        </w:tabs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повышение квалификации, педагогического мастерства и категорийности кадров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</w:p>
    <w:p w:rsidR="009B0DA7" w:rsidRDefault="009B0DA7" w:rsidP="009B0DA7">
      <w:pPr>
        <w:tabs>
          <w:tab w:val="left" w:pos="709"/>
        </w:tabs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р</w:t>
      </w: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азработка методических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р</w:t>
      </w: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екомендаций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по подготовке учащихся к участию в этапах республиканской олимпиады, </w:t>
      </w: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мониторинг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педагогических затруднений</w:t>
      </w: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;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9B0DA7" w:rsidRDefault="009B0DA7" w:rsidP="009B0DA7">
      <w:pPr>
        <w:tabs>
          <w:tab w:val="left" w:pos="709"/>
        </w:tabs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самообразование;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9B0DA7" w:rsidRDefault="009B0DA7" w:rsidP="009B0DA7">
      <w:pPr>
        <w:tabs>
          <w:tab w:val="left" w:pos="709"/>
        </w:tabs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аттестация;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9B0DA7" w:rsidRPr="00F9518E" w:rsidRDefault="009B0DA7" w:rsidP="009B0DA7">
      <w:pPr>
        <w:tabs>
          <w:tab w:val="left" w:pos="709"/>
        </w:tabs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обобщение передового  педагогического опыт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и трансляция его в СМИ</w:t>
      </w: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</w:p>
    <w:p w:rsidR="009B0DA7" w:rsidRPr="00F9518E" w:rsidRDefault="009B0DA7" w:rsidP="009B0DA7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>С помощью таких форм организации методической работы осуществляется реализация образовательных программ и учебного плана школы, обновление содержания образования через использование актуальных педагогических технологий.</w:t>
      </w:r>
    </w:p>
    <w:p w:rsidR="004568C0" w:rsidRPr="00F9518E" w:rsidRDefault="004A0B83" w:rsidP="000E2C77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П</w:t>
      </w:r>
      <w:r w:rsidR="00391C59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родукты работы:</w:t>
      </w:r>
      <w:r w:rsidR="00332FBE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385F25" w:rsidRPr="00F9518E" w:rsidRDefault="00385F25" w:rsidP="000E2C77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Разработки внеклассных мероприятий по предмету в рамках проведения предметных суббот.</w:t>
      </w:r>
    </w:p>
    <w:p w:rsidR="00385F25" w:rsidRPr="00F9518E" w:rsidRDefault="00385F25" w:rsidP="000E2C77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Материалы </w:t>
      </w:r>
      <w:r w:rsidR="00181ECE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открытых учебных занятий в рамках проведения  методических недель по предметам</w:t>
      </w: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</w:p>
    <w:p w:rsidR="00385F25" w:rsidRPr="004B5DC4" w:rsidRDefault="00385F25" w:rsidP="000E2C77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Материалы </w:t>
      </w:r>
      <w:r w:rsidR="00F71843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>«</w:t>
      </w:r>
      <w:r w:rsidR="00F71843" w:rsidRPr="004B5DC4">
        <w:rPr>
          <w:rFonts w:ascii="Times New Roman" w:hAnsi="Times New Roman"/>
          <w:sz w:val="28"/>
          <w:szCs w:val="28"/>
          <w:bdr w:val="none" w:sz="0" w:space="0" w:color="auto" w:frame="1"/>
        </w:rPr>
        <w:t>Н</w:t>
      </w:r>
      <w:r w:rsidRPr="004B5DC4">
        <w:rPr>
          <w:rFonts w:ascii="Times New Roman" w:hAnsi="Times New Roman"/>
          <w:sz w:val="28"/>
          <w:szCs w:val="28"/>
          <w:bdr w:val="none" w:sz="0" w:space="0" w:color="auto" w:frame="1"/>
        </w:rPr>
        <w:t>едели творчества молодых учителей</w:t>
      </w:r>
      <w:r w:rsidR="00F71843" w:rsidRPr="004B5DC4"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 w:rsidRPr="004B5DC4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</w:p>
    <w:p w:rsidR="009B0DA7" w:rsidRDefault="00181ECE" w:rsidP="009B0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B5DC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Материалы открытых учебных занятий и внеклассных мероприятий по предмету в рамках подготовки к </w:t>
      </w:r>
      <w:r w:rsidR="00B567B2">
        <w:rPr>
          <w:rFonts w:ascii="Times New Roman" w:hAnsi="Times New Roman"/>
          <w:sz w:val="28"/>
          <w:szCs w:val="28"/>
          <w:bdr w:val="none" w:sz="0" w:space="0" w:color="auto" w:frame="1"/>
        </w:rPr>
        <w:t>п</w:t>
      </w:r>
      <w:r w:rsidRPr="004B5DC4">
        <w:rPr>
          <w:rFonts w:ascii="Times New Roman" w:hAnsi="Times New Roman"/>
          <w:sz w:val="28"/>
          <w:szCs w:val="28"/>
          <w:bdr w:val="none" w:sz="0" w:space="0" w:color="auto" w:frame="1"/>
        </w:rPr>
        <w:t>едагогическому совету «</w:t>
      </w:r>
      <w:r w:rsidR="00B567B2" w:rsidRPr="00B567B2">
        <w:rPr>
          <w:rFonts w:ascii="Times New Roman" w:hAnsi="Times New Roman"/>
          <w:sz w:val="28"/>
          <w:szCs w:val="28"/>
          <w:bdr w:val="none" w:sz="0" w:space="0" w:color="auto" w:frame="1"/>
        </w:rPr>
        <w:t>Методическая неделя «</w:t>
      </w:r>
      <w:r w:rsidR="009B0DA7" w:rsidRPr="009B0DA7">
        <w:rPr>
          <w:rFonts w:ascii="Times New Roman" w:hAnsi="Times New Roman"/>
          <w:sz w:val="28"/>
          <w:szCs w:val="28"/>
          <w:bdr w:val="none" w:sz="0" w:space="0" w:color="auto" w:frame="1"/>
        </w:rPr>
        <w:t>Использование разнообразных технологий, методов, цифровых инструментов для реализации воспитательного потенциала современного урока физической культуры и здоровья, искусства, трудового обучения, развития функциональной грамотности учащихся</w:t>
      </w:r>
    </w:p>
    <w:p w:rsidR="002473DC" w:rsidRPr="00F9518E" w:rsidRDefault="004A0B83" w:rsidP="009B0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B5DC4">
        <w:rPr>
          <w:rFonts w:ascii="Times New Roman" w:hAnsi="Times New Roman"/>
          <w:sz w:val="28"/>
          <w:szCs w:val="28"/>
          <w:bdr w:val="none" w:sz="0" w:space="0" w:color="auto" w:frame="1"/>
        </w:rPr>
        <w:t>В</w:t>
      </w:r>
      <w:r w:rsidR="00391C59" w:rsidRPr="004B5DC4">
        <w:rPr>
          <w:rFonts w:ascii="Times New Roman" w:hAnsi="Times New Roman"/>
          <w:sz w:val="28"/>
          <w:szCs w:val="28"/>
          <w:bdr w:val="none" w:sz="0" w:space="0" w:color="auto" w:frame="1"/>
        </w:rPr>
        <w:t>ыводы:</w:t>
      </w:r>
      <w:r w:rsidR="00391C59" w:rsidRPr="00F951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2A4989" w:rsidRPr="00056A51" w:rsidRDefault="002473DC" w:rsidP="009B0D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П</w:t>
      </w:r>
      <w:r w:rsidR="00391C59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лан методического совет</w:t>
      </w:r>
      <w:r w:rsidR="00066DEF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а выполнен,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066DEF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работа </w:t>
      </w:r>
      <w:r w:rsidR="00772529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совета в 20</w:t>
      </w:r>
      <w:r w:rsidR="002A4989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2</w:t>
      </w:r>
      <w:r w:rsidR="009B0DA7"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="00C90960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/20</w:t>
      </w:r>
      <w:r w:rsidR="00181ECE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2</w:t>
      </w:r>
      <w:r w:rsidR="009B0DA7">
        <w:rPr>
          <w:rFonts w:ascii="Times New Roman" w:hAnsi="Times New Roman"/>
          <w:sz w:val="28"/>
          <w:szCs w:val="28"/>
          <w:bdr w:val="none" w:sz="0" w:space="0" w:color="auto" w:frame="1"/>
        </w:rPr>
        <w:t>6</w:t>
      </w:r>
      <w:r w:rsidR="00391C59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году эффективна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Pr="00420D8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   </w:t>
      </w:r>
      <w:r w:rsidR="002A4989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На протяжении учебного года велась работа  по:</w:t>
      </w:r>
    </w:p>
    <w:p w:rsidR="002A4989" w:rsidRPr="00B778BD" w:rsidRDefault="002A4989" w:rsidP="009B0D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совершенствованию педагогического мастерства педагогов </w:t>
      </w:r>
      <w:r w:rsidR="00FE3041"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>ШУМО</w:t>
      </w:r>
      <w:r w:rsidRPr="00056A5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и   повышению их  профессиональной</w:t>
      </w:r>
      <w:r w:rsidRPr="00B778BD">
        <w:rPr>
          <w:rFonts w:ascii="Times New Roman" w:hAnsi="Times New Roman"/>
          <w:sz w:val="28"/>
          <w:szCs w:val="28"/>
        </w:rPr>
        <w:t xml:space="preserve"> компетентности;</w:t>
      </w:r>
    </w:p>
    <w:p w:rsidR="002A4989" w:rsidRPr="00B778BD" w:rsidRDefault="002A4989" w:rsidP="000E2C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8BD">
        <w:rPr>
          <w:rFonts w:ascii="Times New Roman" w:hAnsi="Times New Roman"/>
          <w:sz w:val="28"/>
          <w:szCs w:val="28"/>
        </w:rPr>
        <w:t>активизации деятельности педагогов к  использованию разнообразных форм проведения учебных занятий и внеклассных мероприятий,  к  использованию  современных инновационных педагогических и информационных технологий;</w:t>
      </w:r>
    </w:p>
    <w:p w:rsidR="002A4989" w:rsidRPr="00B778BD" w:rsidRDefault="002A4989" w:rsidP="000E2C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8BD">
        <w:rPr>
          <w:rFonts w:ascii="Times New Roman" w:hAnsi="Times New Roman"/>
          <w:sz w:val="28"/>
          <w:szCs w:val="28"/>
        </w:rPr>
        <w:t>повышению мотивации учащихся к изучению предметов путём проведения  педагогами нестандартных уроков, применени</w:t>
      </w:r>
      <w:r w:rsidR="00302DE9">
        <w:rPr>
          <w:rFonts w:ascii="Times New Roman" w:hAnsi="Times New Roman"/>
          <w:sz w:val="28"/>
          <w:szCs w:val="28"/>
        </w:rPr>
        <w:t>я</w:t>
      </w:r>
      <w:r w:rsidRPr="00B778BD">
        <w:rPr>
          <w:rFonts w:ascii="Times New Roman" w:hAnsi="Times New Roman"/>
          <w:sz w:val="28"/>
          <w:szCs w:val="28"/>
        </w:rPr>
        <w:t xml:space="preserve"> </w:t>
      </w:r>
      <w:r w:rsidR="00302DE9">
        <w:rPr>
          <w:rFonts w:ascii="Times New Roman" w:hAnsi="Times New Roman"/>
          <w:sz w:val="28"/>
          <w:szCs w:val="28"/>
        </w:rPr>
        <w:t>приемов</w:t>
      </w:r>
      <w:r w:rsidRPr="00B778BD">
        <w:rPr>
          <w:rFonts w:ascii="Times New Roman" w:hAnsi="Times New Roman"/>
          <w:sz w:val="28"/>
          <w:szCs w:val="28"/>
        </w:rPr>
        <w:t xml:space="preserve"> </w:t>
      </w:r>
      <w:r w:rsidR="00302DE9">
        <w:rPr>
          <w:rFonts w:ascii="Times New Roman" w:hAnsi="Times New Roman"/>
          <w:sz w:val="28"/>
          <w:szCs w:val="28"/>
        </w:rPr>
        <w:t>визуализации учебного материала</w:t>
      </w:r>
      <w:r w:rsidRPr="00B778BD">
        <w:rPr>
          <w:rFonts w:ascii="Times New Roman" w:hAnsi="Times New Roman"/>
          <w:sz w:val="28"/>
          <w:szCs w:val="28"/>
        </w:rPr>
        <w:t xml:space="preserve">, вовлечения учащихся в исследовательскую деятельность, организации работы в группах платного дополнительного обучения;  </w:t>
      </w:r>
    </w:p>
    <w:p w:rsidR="002A4989" w:rsidRPr="00B778BD" w:rsidRDefault="002A4989" w:rsidP="000E2C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8BD">
        <w:rPr>
          <w:rFonts w:ascii="Times New Roman" w:hAnsi="Times New Roman"/>
          <w:sz w:val="28"/>
          <w:szCs w:val="28"/>
        </w:rPr>
        <w:t>вовлечению  максимального количества учащихся для участия в мероприятиях предметной недели, творческих конкурсах, предметных олимпиадах;</w:t>
      </w:r>
    </w:p>
    <w:p w:rsidR="002A4989" w:rsidRPr="00B778BD" w:rsidRDefault="002A4989" w:rsidP="000E2C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8BD">
        <w:rPr>
          <w:rFonts w:ascii="Times New Roman" w:hAnsi="Times New Roman"/>
          <w:sz w:val="28"/>
          <w:szCs w:val="28"/>
        </w:rPr>
        <w:t>активизации работы с мотивированными и высокомотивированными учащимися по подготовке их к участию в предметных олимпиадах и научно-практических конференциях;</w:t>
      </w:r>
    </w:p>
    <w:p w:rsidR="002A4989" w:rsidRPr="00B778BD" w:rsidRDefault="002A4989" w:rsidP="000E2C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8BD">
        <w:rPr>
          <w:rFonts w:ascii="Times New Roman" w:hAnsi="Times New Roman"/>
          <w:sz w:val="28"/>
          <w:szCs w:val="28"/>
        </w:rPr>
        <w:t>повышению  уровня организации факультативных занятий с привлечением  на них учащихся, мотивированных на обучение;</w:t>
      </w:r>
    </w:p>
    <w:p w:rsidR="002A4989" w:rsidRPr="00B778BD" w:rsidRDefault="002A4989" w:rsidP="000E2C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8BD">
        <w:rPr>
          <w:rFonts w:ascii="Times New Roman" w:hAnsi="Times New Roman"/>
          <w:sz w:val="28"/>
          <w:szCs w:val="28"/>
        </w:rPr>
        <w:t>активизации использования   современных электронных средств обучения при  осуществлении дополнительных образовательных услуг  по предметам, возможностей компьютерных классов учреждения образования;</w:t>
      </w:r>
    </w:p>
    <w:p w:rsidR="002A4989" w:rsidRPr="00B778BD" w:rsidRDefault="002A4989" w:rsidP="000E2C7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8BD">
        <w:rPr>
          <w:rFonts w:ascii="Times New Roman" w:hAnsi="Times New Roman"/>
          <w:sz w:val="28"/>
        </w:rPr>
        <w:t>повышению уровня  владения молодыми специалистами  современной нормативной правовой и инструктивно-методической базой;</w:t>
      </w:r>
    </w:p>
    <w:p w:rsidR="002A4989" w:rsidRPr="00B778BD" w:rsidRDefault="002A4989" w:rsidP="000E2C7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8BD">
        <w:rPr>
          <w:rFonts w:ascii="Times New Roman" w:hAnsi="Times New Roman"/>
          <w:sz w:val="28"/>
          <w:szCs w:val="28"/>
        </w:rPr>
        <w:t>созданию и развитию  здоровьесберегающей среды в учреждении образования.</w:t>
      </w:r>
    </w:p>
    <w:p w:rsidR="00F9518E" w:rsidRPr="00420D87" w:rsidRDefault="00F9518E" w:rsidP="000E2C77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0D87">
        <w:rPr>
          <w:rFonts w:ascii="Times New Roman" w:eastAsia="Calibri" w:hAnsi="Times New Roman"/>
          <w:sz w:val="28"/>
          <w:szCs w:val="28"/>
        </w:rPr>
        <w:t xml:space="preserve">Таким образом, </w:t>
      </w:r>
      <w:r w:rsidRPr="00420D87">
        <w:rPr>
          <w:rFonts w:ascii="Times New Roman" w:hAnsi="Times New Roman"/>
          <w:sz w:val="28"/>
          <w:szCs w:val="28"/>
        </w:rPr>
        <w:t>работа методической службы школы организована в режиме функционирования, её деятельность направлена на создание условий для повышения качества образования и оказания по</w:t>
      </w:r>
      <w:r>
        <w:rPr>
          <w:rFonts w:ascii="Times New Roman" w:hAnsi="Times New Roman"/>
          <w:sz w:val="28"/>
          <w:szCs w:val="28"/>
        </w:rPr>
        <w:t>мощи педагогическим работникам.</w:t>
      </w:r>
    </w:p>
    <w:p w:rsidR="00181ECE" w:rsidRDefault="00181ECE" w:rsidP="000E2C7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20D87">
        <w:rPr>
          <w:rFonts w:ascii="Times New Roman" w:hAnsi="Times New Roman"/>
          <w:sz w:val="28"/>
          <w:szCs w:val="28"/>
        </w:rPr>
        <w:t>Вместе с тем, методическая работа в учреждении образования нуждается в дальнейшем совершенствовании</w:t>
      </w:r>
      <w:r w:rsidRPr="00420D87">
        <w:rPr>
          <w:rFonts w:ascii="Times New Roman" w:eastAsia="Calibri" w:hAnsi="Times New Roman"/>
          <w:sz w:val="28"/>
          <w:szCs w:val="28"/>
        </w:rPr>
        <w:t xml:space="preserve"> в части подготовки педагогов первой квалификационной категории к сдаче квалификационного экзамена на высшую категорию. Требует корректировки работа методического совета с учителями, готовящими учащихся к</w:t>
      </w:r>
      <w:r>
        <w:rPr>
          <w:rFonts w:ascii="Times New Roman" w:eastAsia="Calibri" w:hAnsi="Times New Roman"/>
          <w:sz w:val="28"/>
          <w:szCs w:val="28"/>
        </w:rPr>
        <w:t xml:space="preserve"> участию в олимп</w:t>
      </w:r>
      <w:r w:rsidR="00D87323">
        <w:rPr>
          <w:rFonts w:ascii="Times New Roman" w:eastAsia="Calibri" w:hAnsi="Times New Roman"/>
          <w:sz w:val="28"/>
          <w:szCs w:val="28"/>
        </w:rPr>
        <w:t>иадном движении.</w:t>
      </w:r>
    </w:p>
    <w:p w:rsidR="00044816" w:rsidRPr="00420D87" w:rsidRDefault="00044816" w:rsidP="000E2C77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A97BD6" w:rsidRPr="00CE51A0" w:rsidRDefault="00A97BD6" w:rsidP="000E2C77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CE51A0">
        <w:rPr>
          <w:rFonts w:ascii="Times New Roman" w:hAnsi="Times New Roman"/>
          <w:b/>
          <w:sz w:val="28"/>
          <w:szCs w:val="28"/>
        </w:rPr>
        <w:t xml:space="preserve">5. О работе методических формирований </w:t>
      </w:r>
    </w:p>
    <w:p w:rsidR="004D40E2" w:rsidRPr="00CE51A0" w:rsidRDefault="000D22A4" w:rsidP="0068521E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В 20</w:t>
      </w:r>
      <w:r w:rsidR="004D40E2" w:rsidRPr="00CE51A0">
        <w:rPr>
          <w:rFonts w:ascii="Times New Roman" w:hAnsi="Times New Roman"/>
          <w:sz w:val="28"/>
          <w:szCs w:val="28"/>
        </w:rPr>
        <w:t>2</w:t>
      </w:r>
      <w:r w:rsidR="009B0DA7" w:rsidRPr="00CE51A0">
        <w:rPr>
          <w:rFonts w:ascii="Times New Roman" w:hAnsi="Times New Roman"/>
          <w:sz w:val="28"/>
          <w:szCs w:val="28"/>
        </w:rPr>
        <w:t>5</w:t>
      </w:r>
      <w:r w:rsidRPr="00CE51A0">
        <w:rPr>
          <w:rFonts w:ascii="Times New Roman" w:hAnsi="Times New Roman"/>
          <w:sz w:val="28"/>
          <w:szCs w:val="28"/>
        </w:rPr>
        <w:t>/202</w:t>
      </w:r>
      <w:r w:rsidR="009B0DA7" w:rsidRPr="00CE51A0">
        <w:rPr>
          <w:rFonts w:ascii="Times New Roman" w:hAnsi="Times New Roman"/>
          <w:sz w:val="28"/>
          <w:szCs w:val="28"/>
        </w:rPr>
        <w:t>6</w:t>
      </w:r>
      <w:r w:rsidRPr="00CE51A0">
        <w:rPr>
          <w:rFonts w:ascii="Times New Roman" w:hAnsi="Times New Roman"/>
          <w:sz w:val="28"/>
          <w:szCs w:val="28"/>
        </w:rPr>
        <w:t xml:space="preserve"> учебном году </w:t>
      </w:r>
      <w:r w:rsidR="00FE3041" w:rsidRPr="00CE51A0">
        <w:rPr>
          <w:rFonts w:ascii="Times New Roman" w:hAnsi="Times New Roman"/>
          <w:sz w:val="28"/>
          <w:szCs w:val="28"/>
        </w:rPr>
        <w:t xml:space="preserve">ШУМО учителей </w:t>
      </w:r>
      <w:r w:rsidR="00E078B3" w:rsidRPr="00CE51A0">
        <w:rPr>
          <w:rFonts w:ascii="Times New Roman" w:hAnsi="Times New Roman"/>
          <w:sz w:val="28"/>
          <w:szCs w:val="28"/>
        </w:rPr>
        <w:t>физической культуры и здоровья работал</w:t>
      </w:r>
      <w:r w:rsidR="00557188" w:rsidRPr="00CE51A0">
        <w:rPr>
          <w:rFonts w:ascii="Times New Roman" w:hAnsi="Times New Roman"/>
          <w:sz w:val="28"/>
          <w:szCs w:val="28"/>
        </w:rPr>
        <w:t>о</w:t>
      </w:r>
      <w:r w:rsidR="00E078B3" w:rsidRPr="00CE51A0">
        <w:rPr>
          <w:rFonts w:ascii="Times New Roman" w:hAnsi="Times New Roman"/>
          <w:sz w:val="28"/>
          <w:szCs w:val="28"/>
        </w:rPr>
        <w:t xml:space="preserve"> над темой:  </w:t>
      </w:r>
      <w:r w:rsidR="00F0301F" w:rsidRPr="00CE51A0">
        <w:rPr>
          <w:rFonts w:ascii="Times New Roman" w:hAnsi="Times New Roman"/>
          <w:sz w:val="28"/>
          <w:szCs w:val="28"/>
        </w:rPr>
        <w:t>«</w:t>
      </w:r>
      <w:r w:rsidR="0068521E">
        <w:rPr>
          <w:rFonts w:ascii="Times New Roman" w:hAnsi="Times New Roman"/>
          <w:sz w:val="28"/>
          <w:szCs w:val="28"/>
        </w:rPr>
        <w:t xml:space="preserve">Актуальные вопросы организации образовательного  процесса и методики преподавания </w:t>
      </w:r>
      <w:r w:rsidR="00E078B3" w:rsidRPr="00CE51A0">
        <w:rPr>
          <w:rFonts w:ascii="Times New Roman" w:hAnsi="Times New Roman"/>
          <w:sz w:val="28"/>
          <w:szCs w:val="28"/>
        </w:rPr>
        <w:t>учебного предмета «Физическая культура и здоровье</w:t>
      </w:r>
      <w:r w:rsidR="00F0301F" w:rsidRPr="00CE51A0">
        <w:rPr>
          <w:rFonts w:ascii="Times New Roman" w:hAnsi="Times New Roman"/>
          <w:sz w:val="28"/>
          <w:szCs w:val="28"/>
        </w:rPr>
        <w:t>»</w:t>
      </w:r>
      <w:r w:rsidR="0068521E">
        <w:rPr>
          <w:rFonts w:ascii="Times New Roman" w:hAnsi="Times New Roman"/>
          <w:sz w:val="28"/>
          <w:szCs w:val="28"/>
        </w:rPr>
        <w:t>, формирование функциональной грамотности средствами учебного предмета».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Методическая работа реализовывалась в ходе: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lastRenderedPageBreak/>
        <w:t xml:space="preserve">организации образовательного процесса в соответствии с планом работы </w:t>
      </w:r>
      <w:r w:rsidR="00E078B3" w:rsidRPr="00CE51A0">
        <w:rPr>
          <w:rFonts w:ascii="Times New Roman" w:hAnsi="Times New Roman"/>
          <w:sz w:val="28"/>
          <w:szCs w:val="28"/>
        </w:rPr>
        <w:t xml:space="preserve">школьного </w:t>
      </w:r>
      <w:r w:rsidRPr="00CE51A0">
        <w:rPr>
          <w:rFonts w:ascii="Times New Roman" w:hAnsi="Times New Roman"/>
          <w:sz w:val="28"/>
          <w:szCs w:val="28"/>
        </w:rPr>
        <w:t>учебно-методического объединения учителей;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осуществления методической помощи и индивидуальных консультаций по вопросам организации образовательного процесса;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работы педагогов по представлению своего педагогического опыта на открытых занятиях, заседаниях учебно-методических объединений школы и района, педагогического совета школы, конкурсах, фестивалях различного уровня, в средствах массовой информации;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 xml:space="preserve">организацию и проведение </w:t>
      </w:r>
      <w:r w:rsidR="00E078B3" w:rsidRPr="00CE51A0">
        <w:rPr>
          <w:rFonts w:ascii="Times New Roman" w:hAnsi="Times New Roman"/>
          <w:sz w:val="28"/>
          <w:szCs w:val="28"/>
        </w:rPr>
        <w:t>занятий в рамках шестого школьного дня, предметных суббот, предметных недель</w:t>
      </w:r>
      <w:r w:rsidRPr="00CE51A0">
        <w:rPr>
          <w:rFonts w:ascii="Times New Roman" w:hAnsi="Times New Roman"/>
          <w:sz w:val="28"/>
          <w:szCs w:val="28"/>
        </w:rPr>
        <w:t>;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организацию и проведение мероприятий в рамках реализации социально-информационного проекта «Школа – территория здоровья»;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индивидуальную работу по темам самообразования;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повышения квалификации педагогов на курсах, семинарах на хозрасчетной основе;</w:t>
      </w:r>
    </w:p>
    <w:p w:rsidR="005E3725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участия учащихся в олимпиадах</w:t>
      </w:r>
      <w:r w:rsidR="00E078B3" w:rsidRPr="00CE51A0">
        <w:rPr>
          <w:rFonts w:ascii="Times New Roman" w:hAnsi="Times New Roman"/>
          <w:sz w:val="28"/>
          <w:szCs w:val="28"/>
        </w:rPr>
        <w:t xml:space="preserve">, конкурсах </w:t>
      </w:r>
      <w:r w:rsidRPr="00CE51A0">
        <w:rPr>
          <w:rFonts w:ascii="Times New Roman" w:hAnsi="Times New Roman"/>
          <w:sz w:val="28"/>
          <w:szCs w:val="28"/>
        </w:rPr>
        <w:t>различного уровня;</w:t>
      </w:r>
    </w:p>
    <w:p w:rsidR="005E3725" w:rsidRPr="00CE51A0" w:rsidRDefault="005E3725" w:rsidP="008F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 xml:space="preserve">работы по </w:t>
      </w:r>
      <w:r w:rsidR="008F137F" w:rsidRPr="00CE51A0">
        <w:rPr>
          <w:rFonts w:ascii="Times New Roman" w:hAnsi="Times New Roman"/>
          <w:sz w:val="28"/>
          <w:szCs w:val="28"/>
        </w:rPr>
        <w:t>подготовке учащихся к участию в этапах республиканской олимпиады по учебному предмету «Физическая культура и здоровье»</w:t>
      </w:r>
    </w:p>
    <w:p w:rsidR="005E3725" w:rsidRPr="00CE51A0" w:rsidRDefault="005E3725" w:rsidP="00176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 xml:space="preserve">проведения занятий  с учащимися за счёт </w:t>
      </w:r>
      <w:r w:rsidR="008F137F" w:rsidRPr="00CE51A0">
        <w:rPr>
          <w:rFonts w:ascii="Times New Roman" w:hAnsi="Times New Roman"/>
          <w:sz w:val="28"/>
          <w:szCs w:val="28"/>
        </w:rPr>
        <w:t>часов дополнительного образования.</w:t>
      </w:r>
    </w:p>
    <w:p w:rsidR="005E3725" w:rsidRPr="00CE51A0" w:rsidRDefault="005E3725" w:rsidP="00176AC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 xml:space="preserve">В течение учебного года было запланировано и проведено </w:t>
      </w:r>
      <w:r w:rsidR="0068521E">
        <w:rPr>
          <w:rFonts w:ascii="Times New Roman" w:hAnsi="Times New Roman"/>
          <w:sz w:val="28"/>
          <w:szCs w:val="28"/>
        </w:rPr>
        <w:t>5</w:t>
      </w:r>
      <w:r w:rsidRPr="00CE51A0">
        <w:rPr>
          <w:rFonts w:ascii="Times New Roman" w:hAnsi="Times New Roman"/>
          <w:sz w:val="28"/>
          <w:szCs w:val="28"/>
        </w:rPr>
        <w:t xml:space="preserve"> заседани</w:t>
      </w:r>
      <w:r w:rsidR="0068521E">
        <w:rPr>
          <w:rFonts w:ascii="Times New Roman" w:hAnsi="Times New Roman"/>
          <w:sz w:val="28"/>
          <w:szCs w:val="28"/>
        </w:rPr>
        <w:t>й</w:t>
      </w:r>
      <w:r w:rsidRPr="00CE51A0">
        <w:rPr>
          <w:rFonts w:ascii="Times New Roman" w:hAnsi="Times New Roman"/>
          <w:sz w:val="28"/>
          <w:szCs w:val="28"/>
        </w:rPr>
        <w:t xml:space="preserve"> </w:t>
      </w:r>
      <w:r w:rsidR="008F137F" w:rsidRPr="00CE51A0">
        <w:rPr>
          <w:rFonts w:ascii="Times New Roman" w:hAnsi="Times New Roman"/>
          <w:sz w:val="28"/>
          <w:szCs w:val="28"/>
        </w:rPr>
        <w:t>ШУМО,</w:t>
      </w:r>
      <w:r w:rsidRPr="00CE51A0">
        <w:rPr>
          <w:rFonts w:ascii="Times New Roman" w:hAnsi="Times New Roman"/>
          <w:sz w:val="28"/>
          <w:szCs w:val="28"/>
        </w:rPr>
        <w:t xml:space="preserve"> на которых рассматривались пути развития предметно-методических компетенций учителей </w:t>
      </w:r>
      <w:r w:rsidR="008F137F" w:rsidRPr="00CE51A0">
        <w:rPr>
          <w:rFonts w:ascii="Times New Roman" w:hAnsi="Times New Roman"/>
          <w:sz w:val="28"/>
          <w:szCs w:val="28"/>
        </w:rPr>
        <w:t>физической культуры и здоровья</w:t>
      </w:r>
      <w:r w:rsidRPr="00CE51A0">
        <w:rPr>
          <w:rFonts w:ascii="Times New Roman" w:hAnsi="Times New Roman"/>
          <w:sz w:val="28"/>
          <w:szCs w:val="28"/>
        </w:rPr>
        <w:t>, изучался педагогический опыт коллег.</w:t>
      </w:r>
    </w:p>
    <w:p w:rsidR="005E3725" w:rsidRPr="00CE51A0" w:rsidRDefault="005E3725" w:rsidP="00176AC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Результативность работы Ш</w:t>
      </w:r>
      <w:r w:rsidR="00176AC2" w:rsidRPr="00CE51A0">
        <w:rPr>
          <w:rFonts w:ascii="Times New Roman" w:hAnsi="Times New Roman"/>
          <w:sz w:val="28"/>
          <w:szCs w:val="28"/>
        </w:rPr>
        <w:t>У</w:t>
      </w:r>
      <w:r w:rsidRPr="00CE51A0">
        <w:rPr>
          <w:rFonts w:ascii="Times New Roman" w:hAnsi="Times New Roman"/>
          <w:sz w:val="28"/>
          <w:szCs w:val="28"/>
        </w:rPr>
        <w:t>МО:</w:t>
      </w:r>
    </w:p>
    <w:p w:rsidR="00D742A0" w:rsidRPr="00CE51A0" w:rsidRDefault="005E3725" w:rsidP="00176AC2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CE51A0">
        <w:rPr>
          <w:rFonts w:ascii="Times New Roman" w:hAnsi="Times New Roman"/>
          <w:sz w:val="28"/>
          <w:szCs w:val="28"/>
        </w:rPr>
        <w:t xml:space="preserve">Реализация системы работы с одаренными детьми является одним из </w:t>
      </w:r>
      <w:r w:rsidR="008F137F" w:rsidRPr="00CE51A0">
        <w:rPr>
          <w:rFonts w:ascii="Times New Roman" w:hAnsi="Times New Roman"/>
          <w:sz w:val="28"/>
          <w:szCs w:val="28"/>
        </w:rPr>
        <w:t xml:space="preserve">приоритетных направлений работы. </w:t>
      </w:r>
      <w:r w:rsidRPr="00CE51A0">
        <w:rPr>
          <w:rFonts w:ascii="Times New Roman" w:hAnsi="Times New Roman"/>
          <w:sz w:val="28"/>
          <w:szCs w:val="28"/>
        </w:rPr>
        <w:t xml:space="preserve">С этой целью проводится целенаправленная работа по выявлению способных, одаренных учащихся, мотивированных на активное участие в творческих </w:t>
      </w:r>
      <w:r w:rsidR="008F137F" w:rsidRPr="00CE51A0">
        <w:rPr>
          <w:rFonts w:ascii="Times New Roman" w:hAnsi="Times New Roman"/>
          <w:sz w:val="28"/>
          <w:szCs w:val="28"/>
        </w:rPr>
        <w:t>соревнованиях</w:t>
      </w:r>
      <w:r w:rsidRPr="00CE51A0">
        <w:rPr>
          <w:rFonts w:ascii="Times New Roman" w:hAnsi="Times New Roman"/>
          <w:sz w:val="28"/>
          <w:szCs w:val="28"/>
        </w:rPr>
        <w:t>,</w:t>
      </w:r>
      <w:r w:rsidR="008F137F" w:rsidRPr="00CE51A0">
        <w:rPr>
          <w:rFonts w:ascii="Times New Roman" w:hAnsi="Times New Roman"/>
          <w:sz w:val="28"/>
          <w:szCs w:val="28"/>
        </w:rPr>
        <w:t xml:space="preserve"> конкурсах,</w:t>
      </w:r>
      <w:r w:rsidRPr="00CE51A0">
        <w:rPr>
          <w:rFonts w:ascii="Times New Roman" w:hAnsi="Times New Roman"/>
          <w:sz w:val="28"/>
          <w:szCs w:val="28"/>
        </w:rPr>
        <w:t xml:space="preserve"> олимпиадах, фестивалях, акциях и т.д. </w:t>
      </w:r>
    </w:p>
    <w:p w:rsidR="00B746ED" w:rsidRPr="00CE51A0" w:rsidRDefault="00D87323" w:rsidP="00176AC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66</w:t>
      </w:r>
      <w:r w:rsidR="00044453" w:rsidRPr="00CE51A0">
        <w:rPr>
          <w:rFonts w:ascii="Times New Roman" w:hAnsi="Times New Roman"/>
          <w:sz w:val="28"/>
          <w:szCs w:val="28"/>
        </w:rPr>
        <w:t>% (</w:t>
      </w:r>
      <w:r w:rsidR="00557188" w:rsidRPr="00CE51A0">
        <w:rPr>
          <w:rFonts w:ascii="Times New Roman" w:hAnsi="Times New Roman"/>
          <w:sz w:val="28"/>
          <w:szCs w:val="28"/>
        </w:rPr>
        <w:t>2</w:t>
      </w:r>
      <w:r w:rsidR="00044453" w:rsidRPr="00CE51A0">
        <w:rPr>
          <w:rFonts w:ascii="Times New Roman" w:hAnsi="Times New Roman"/>
          <w:sz w:val="28"/>
          <w:szCs w:val="28"/>
        </w:rPr>
        <w:t xml:space="preserve"> педагог</w:t>
      </w:r>
      <w:r w:rsidR="00B746ED" w:rsidRPr="00CE51A0">
        <w:rPr>
          <w:rFonts w:ascii="Times New Roman" w:hAnsi="Times New Roman"/>
          <w:sz w:val="28"/>
          <w:szCs w:val="28"/>
        </w:rPr>
        <w:t>а</w:t>
      </w:r>
      <w:r w:rsidR="00044453" w:rsidRPr="00CE51A0">
        <w:rPr>
          <w:rFonts w:ascii="Times New Roman" w:hAnsi="Times New Roman"/>
          <w:sz w:val="28"/>
          <w:szCs w:val="28"/>
        </w:rPr>
        <w:t>) – показали высокие результаты в олимпиадном</w:t>
      </w:r>
      <w:r w:rsidR="00636D57" w:rsidRPr="00CE51A0">
        <w:rPr>
          <w:rFonts w:ascii="Times New Roman" w:hAnsi="Times New Roman"/>
          <w:sz w:val="28"/>
          <w:szCs w:val="28"/>
        </w:rPr>
        <w:t xml:space="preserve"> движении</w:t>
      </w:r>
      <w:r w:rsidR="00B746ED" w:rsidRPr="00CE51A0">
        <w:rPr>
          <w:rFonts w:ascii="Times New Roman" w:hAnsi="Times New Roman"/>
          <w:sz w:val="28"/>
          <w:szCs w:val="28"/>
        </w:rPr>
        <w:t>;</w:t>
      </w:r>
    </w:p>
    <w:p w:rsidR="00A048B7" w:rsidRPr="00CE51A0" w:rsidRDefault="00D87323" w:rsidP="00176AC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100</w:t>
      </w:r>
      <w:r w:rsidR="00A048B7" w:rsidRPr="00CE51A0">
        <w:rPr>
          <w:rFonts w:ascii="Times New Roman" w:hAnsi="Times New Roman"/>
          <w:sz w:val="28"/>
          <w:szCs w:val="28"/>
        </w:rPr>
        <w:t>% (</w:t>
      </w:r>
      <w:r w:rsidR="00557188" w:rsidRPr="00CE51A0">
        <w:rPr>
          <w:rFonts w:ascii="Times New Roman" w:hAnsi="Times New Roman"/>
          <w:sz w:val="28"/>
          <w:szCs w:val="28"/>
        </w:rPr>
        <w:t>3</w:t>
      </w:r>
      <w:r w:rsidR="00A048B7" w:rsidRPr="00CE51A0">
        <w:rPr>
          <w:rFonts w:ascii="Times New Roman" w:hAnsi="Times New Roman"/>
          <w:sz w:val="28"/>
          <w:szCs w:val="28"/>
        </w:rPr>
        <w:t xml:space="preserve"> педагога) – показали высокие результаты участия в конкурсах и </w:t>
      </w:r>
      <w:r w:rsidR="00557188" w:rsidRPr="00CE51A0">
        <w:rPr>
          <w:rFonts w:ascii="Times New Roman" w:hAnsi="Times New Roman"/>
          <w:sz w:val="28"/>
          <w:szCs w:val="28"/>
        </w:rPr>
        <w:t>спортивных мероприятиях</w:t>
      </w:r>
      <w:r w:rsidR="00A048B7" w:rsidRPr="00CE51A0">
        <w:rPr>
          <w:rFonts w:ascii="Times New Roman" w:hAnsi="Times New Roman"/>
          <w:sz w:val="28"/>
          <w:szCs w:val="28"/>
        </w:rPr>
        <w:t>.</w:t>
      </w:r>
    </w:p>
    <w:p w:rsidR="008E1A79" w:rsidRPr="00CE51A0" w:rsidRDefault="00D87323" w:rsidP="00176AC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51A0">
        <w:rPr>
          <w:rFonts w:ascii="Times New Roman" w:hAnsi="Times New Roman"/>
          <w:sz w:val="28"/>
          <w:szCs w:val="28"/>
        </w:rPr>
        <w:t>34</w:t>
      </w:r>
      <w:r w:rsidR="008E1A79" w:rsidRPr="00CE51A0">
        <w:rPr>
          <w:rFonts w:ascii="Times New Roman" w:hAnsi="Times New Roman"/>
          <w:sz w:val="28"/>
          <w:szCs w:val="28"/>
        </w:rPr>
        <w:t xml:space="preserve">% (1 педагог) – участник инновационного республиканского проекта </w:t>
      </w:r>
      <w:r w:rsidRPr="00CE51A0">
        <w:rPr>
          <w:rStyle w:val="af7"/>
          <w:rFonts w:ascii="Times New Roman" w:hAnsi="Times New Roman"/>
          <w:b w:val="0"/>
          <w:sz w:val="28"/>
          <w:szCs w:val="28"/>
          <w:shd w:val="clear" w:color="auto" w:fill="FFFFFF"/>
        </w:rPr>
        <w:t>Внедрение модели формирования активной гражданской позиции учащихся и готовности к реализации общественно значимых инициатив посредством применения технологий социального творчества и командообразования</w:t>
      </w:r>
      <w:r w:rsidRPr="00CE51A0">
        <w:rPr>
          <w:rFonts w:ascii="Times New Roman" w:hAnsi="Times New Roman"/>
          <w:sz w:val="28"/>
        </w:rPr>
        <w:t>».</w:t>
      </w:r>
    </w:p>
    <w:p w:rsidR="00D87323" w:rsidRDefault="00D87323" w:rsidP="00D87323">
      <w:pPr>
        <w:spacing w:after="0" w:line="210" w:lineRule="atLeast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CE51A0">
        <w:rPr>
          <w:rFonts w:ascii="Times New Roman" w:hAnsi="Times New Roman"/>
          <w:sz w:val="28"/>
          <w:szCs w:val="28"/>
          <w:lang w:val="be-BY"/>
        </w:rPr>
        <w:t xml:space="preserve">По итогам соревнований команды учителей и учащихся </w:t>
      </w:r>
      <w:r w:rsidR="00DD43A7" w:rsidRPr="00CE51A0">
        <w:rPr>
          <w:rFonts w:ascii="Times New Roman" w:hAnsi="Times New Roman"/>
          <w:sz w:val="28"/>
          <w:szCs w:val="28"/>
          <w:lang w:val="be-BY"/>
        </w:rPr>
        <w:t xml:space="preserve">учреждения образования </w:t>
      </w:r>
      <w:r w:rsidRPr="00CE51A0">
        <w:rPr>
          <w:rFonts w:ascii="Times New Roman" w:hAnsi="Times New Roman"/>
          <w:sz w:val="28"/>
          <w:szCs w:val="28"/>
          <w:lang w:val="be-BY"/>
        </w:rPr>
        <w:t>занимают призовые места в районных, городских, областных соревнованиях.</w:t>
      </w:r>
    </w:p>
    <w:p w:rsidR="00104DA9" w:rsidRPr="00D87323" w:rsidRDefault="00104DA9" w:rsidP="00176AC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F33D8E" w:rsidRPr="008E1A79" w:rsidRDefault="00A97BD6" w:rsidP="00176AC2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8E1A79">
        <w:rPr>
          <w:rFonts w:ascii="Times New Roman" w:hAnsi="Times New Roman"/>
          <w:b/>
          <w:sz w:val="28"/>
          <w:szCs w:val="28"/>
        </w:rPr>
        <w:t>6.</w:t>
      </w:r>
      <w:r w:rsidR="00984A84">
        <w:rPr>
          <w:rFonts w:ascii="Times New Roman" w:hAnsi="Times New Roman"/>
          <w:b/>
          <w:sz w:val="28"/>
          <w:szCs w:val="28"/>
        </w:rPr>
        <w:t xml:space="preserve"> </w:t>
      </w:r>
      <w:r w:rsidR="00EF18BC" w:rsidRPr="008E1A79">
        <w:rPr>
          <w:rFonts w:ascii="Times New Roman" w:hAnsi="Times New Roman"/>
          <w:b/>
          <w:sz w:val="28"/>
          <w:szCs w:val="28"/>
        </w:rPr>
        <w:t>Кадровый состав (за</w:t>
      </w:r>
      <w:r w:rsidR="00C15E01">
        <w:rPr>
          <w:rFonts w:ascii="Times New Roman" w:hAnsi="Times New Roman"/>
          <w:b/>
          <w:sz w:val="28"/>
          <w:szCs w:val="28"/>
        </w:rPr>
        <w:t xml:space="preserve"> </w:t>
      </w:r>
      <w:r w:rsidR="00F33D8E" w:rsidRPr="008E1A79">
        <w:rPr>
          <w:rFonts w:ascii="Times New Roman" w:hAnsi="Times New Roman"/>
          <w:b/>
          <w:sz w:val="28"/>
          <w:szCs w:val="28"/>
        </w:rPr>
        <w:t>3</w:t>
      </w:r>
      <w:r w:rsidR="00EF18BC" w:rsidRPr="008E1A79">
        <w:rPr>
          <w:rFonts w:ascii="Times New Roman" w:hAnsi="Times New Roman"/>
          <w:b/>
          <w:sz w:val="28"/>
          <w:szCs w:val="28"/>
        </w:rPr>
        <w:t xml:space="preserve"> года без </w:t>
      </w:r>
      <w:r w:rsidR="00465A05" w:rsidRPr="008E1A79">
        <w:rPr>
          <w:rFonts w:ascii="Times New Roman" w:hAnsi="Times New Roman"/>
          <w:b/>
          <w:sz w:val="28"/>
          <w:szCs w:val="28"/>
        </w:rPr>
        <w:t>педагогических работников, находящихся в отпуске по уходу за ребенком</w:t>
      </w:r>
      <w:r w:rsidR="00EF18BC" w:rsidRPr="008E1A79">
        <w:rPr>
          <w:rFonts w:ascii="Times New Roman" w:hAnsi="Times New Roman"/>
          <w:b/>
          <w:sz w:val="28"/>
          <w:szCs w:val="28"/>
        </w:rPr>
        <w:t>)</w:t>
      </w:r>
      <w:r w:rsidR="00100175" w:rsidRPr="008E1A79">
        <w:rPr>
          <w:rFonts w:ascii="Times New Roman" w:hAnsi="Times New Roman"/>
          <w:b/>
          <w:sz w:val="28"/>
          <w:szCs w:val="28"/>
        </w:rPr>
        <w:t>.</w:t>
      </w:r>
    </w:p>
    <w:p w:rsidR="00FE3041" w:rsidRPr="008E1A79" w:rsidRDefault="00FE3041" w:rsidP="00FE3041">
      <w:pPr>
        <w:pStyle w:val="a3"/>
        <w:tabs>
          <w:tab w:val="left" w:pos="709"/>
          <w:tab w:val="left" w:pos="851"/>
          <w:tab w:val="left" w:pos="137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1A79">
        <w:rPr>
          <w:rFonts w:ascii="Times New Roman" w:hAnsi="Times New Roman"/>
          <w:sz w:val="28"/>
          <w:szCs w:val="28"/>
        </w:rPr>
        <w:lastRenderedPageBreak/>
        <w:t>Всего педагогических 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B0DA7" w:rsidRPr="008E1A79">
        <w:rPr>
          <w:rFonts w:ascii="Times New Roman" w:hAnsi="Times New Roman"/>
          <w:sz w:val="28"/>
          <w:szCs w:val="28"/>
        </w:rPr>
        <w:t>202</w:t>
      </w:r>
      <w:r w:rsidR="009B0DA7">
        <w:rPr>
          <w:rFonts w:ascii="Times New Roman" w:hAnsi="Times New Roman"/>
          <w:sz w:val="28"/>
          <w:szCs w:val="28"/>
        </w:rPr>
        <w:t>3</w:t>
      </w:r>
      <w:r w:rsidR="009B0DA7" w:rsidRPr="008E1A79">
        <w:rPr>
          <w:rFonts w:ascii="Times New Roman" w:hAnsi="Times New Roman"/>
          <w:sz w:val="28"/>
          <w:szCs w:val="28"/>
        </w:rPr>
        <w:t>/202</w:t>
      </w:r>
      <w:r w:rsidR="009B0DA7">
        <w:rPr>
          <w:rFonts w:ascii="Times New Roman" w:hAnsi="Times New Roman"/>
          <w:sz w:val="28"/>
          <w:szCs w:val="28"/>
        </w:rPr>
        <w:t>4</w:t>
      </w:r>
      <w:r w:rsidR="009B0DA7" w:rsidRPr="008E1A79">
        <w:rPr>
          <w:rFonts w:ascii="Times New Roman" w:hAnsi="Times New Roman"/>
          <w:sz w:val="28"/>
          <w:szCs w:val="28"/>
        </w:rPr>
        <w:t xml:space="preserve"> – 4</w:t>
      </w:r>
      <w:r w:rsidR="009B0DA7">
        <w:rPr>
          <w:rFonts w:ascii="Times New Roman" w:hAnsi="Times New Roman"/>
          <w:sz w:val="28"/>
          <w:szCs w:val="28"/>
        </w:rPr>
        <w:t>2</w:t>
      </w:r>
      <w:r w:rsidR="009B0DA7" w:rsidRPr="008E1A79">
        <w:rPr>
          <w:rFonts w:ascii="Times New Roman" w:hAnsi="Times New Roman"/>
          <w:sz w:val="28"/>
          <w:szCs w:val="28"/>
        </w:rPr>
        <w:t>.</w:t>
      </w:r>
    </w:p>
    <w:p w:rsidR="008F137F" w:rsidRPr="008E1A79" w:rsidRDefault="008F137F" w:rsidP="008F137F">
      <w:pPr>
        <w:pStyle w:val="a3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1A79">
        <w:rPr>
          <w:rFonts w:ascii="Times New Roman" w:hAnsi="Times New Roman"/>
          <w:sz w:val="28"/>
          <w:szCs w:val="28"/>
        </w:rPr>
        <w:t xml:space="preserve">Всего педагогических работников </w:t>
      </w:r>
      <w:r w:rsidR="009B0DA7" w:rsidRPr="008E1A79">
        <w:rPr>
          <w:rFonts w:ascii="Times New Roman" w:hAnsi="Times New Roman"/>
          <w:sz w:val="28"/>
          <w:szCs w:val="28"/>
        </w:rPr>
        <w:t>202</w:t>
      </w:r>
      <w:r w:rsidR="009B0DA7">
        <w:rPr>
          <w:rFonts w:ascii="Times New Roman" w:hAnsi="Times New Roman"/>
          <w:sz w:val="28"/>
          <w:szCs w:val="28"/>
        </w:rPr>
        <w:t>4</w:t>
      </w:r>
      <w:r w:rsidR="009B0DA7" w:rsidRPr="008E1A79">
        <w:rPr>
          <w:rFonts w:ascii="Times New Roman" w:hAnsi="Times New Roman"/>
          <w:sz w:val="28"/>
          <w:szCs w:val="28"/>
        </w:rPr>
        <w:t>/202</w:t>
      </w:r>
      <w:r w:rsidR="009B0DA7">
        <w:rPr>
          <w:rFonts w:ascii="Times New Roman" w:hAnsi="Times New Roman"/>
          <w:sz w:val="28"/>
          <w:szCs w:val="28"/>
        </w:rPr>
        <w:t>5</w:t>
      </w:r>
      <w:r w:rsidR="009B0DA7" w:rsidRPr="008E1A79">
        <w:rPr>
          <w:rFonts w:ascii="Times New Roman" w:hAnsi="Times New Roman"/>
          <w:sz w:val="28"/>
          <w:szCs w:val="28"/>
        </w:rPr>
        <w:t xml:space="preserve"> – </w:t>
      </w:r>
      <w:r w:rsidR="009B0DA7">
        <w:rPr>
          <w:rFonts w:ascii="Times New Roman" w:hAnsi="Times New Roman"/>
          <w:sz w:val="28"/>
          <w:szCs w:val="28"/>
        </w:rPr>
        <w:t>38.</w:t>
      </w:r>
    </w:p>
    <w:p w:rsidR="00955CF5" w:rsidRDefault="00557188" w:rsidP="00955CF5">
      <w:pPr>
        <w:pStyle w:val="a3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1A79">
        <w:rPr>
          <w:rFonts w:ascii="Times New Roman" w:hAnsi="Times New Roman"/>
          <w:sz w:val="28"/>
          <w:szCs w:val="28"/>
        </w:rPr>
        <w:t xml:space="preserve">Всего педагогических работников </w:t>
      </w:r>
      <w:r w:rsidR="009B0DA7">
        <w:rPr>
          <w:rFonts w:ascii="Times New Roman" w:hAnsi="Times New Roman"/>
          <w:sz w:val="28"/>
          <w:szCs w:val="28"/>
        </w:rPr>
        <w:t xml:space="preserve">2025/2026 </w:t>
      </w:r>
      <w:r w:rsidR="002F3894" w:rsidRPr="008E1A79">
        <w:rPr>
          <w:rFonts w:ascii="Times New Roman" w:hAnsi="Times New Roman"/>
          <w:sz w:val="28"/>
          <w:szCs w:val="28"/>
        </w:rPr>
        <w:t xml:space="preserve">– </w:t>
      </w:r>
      <w:r w:rsidR="009B0DA7">
        <w:rPr>
          <w:rFonts w:ascii="Times New Roman" w:hAnsi="Times New Roman"/>
          <w:sz w:val="28"/>
          <w:szCs w:val="28"/>
        </w:rPr>
        <w:t xml:space="preserve"> 38</w:t>
      </w:r>
    </w:p>
    <w:p w:rsidR="00557188" w:rsidRPr="008E1A79" w:rsidRDefault="00557188" w:rsidP="00955CF5">
      <w:pPr>
        <w:pStyle w:val="a3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4"/>
        <w:gridCol w:w="1222"/>
        <w:gridCol w:w="776"/>
        <w:gridCol w:w="970"/>
        <w:gridCol w:w="1028"/>
        <w:gridCol w:w="915"/>
        <w:gridCol w:w="1083"/>
      </w:tblGrid>
      <w:tr w:rsidR="009B0DA7" w:rsidRPr="008E1A79" w:rsidTr="003F685F">
        <w:trPr>
          <w:trHeight w:val="283"/>
          <w:jc w:val="center"/>
        </w:trPr>
        <w:tc>
          <w:tcPr>
            <w:tcW w:w="3924" w:type="dxa"/>
            <w:vMerge w:val="restart"/>
          </w:tcPr>
          <w:p w:rsidR="009B0DA7" w:rsidRPr="008E1A79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1998" w:type="dxa"/>
            <w:gridSpan w:val="2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2023/2024</w:t>
            </w:r>
          </w:p>
        </w:tc>
        <w:tc>
          <w:tcPr>
            <w:tcW w:w="1998" w:type="dxa"/>
            <w:gridSpan w:val="2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2024/2025</w:t>
            </w:r>
          </w:p>
        </w:tc>
        <w:tc>
          <w:tcPr>
            <w:tcW w:w="1998" w:type="dxa"/>
            <w:gridSpan w:val="2"/>
          </w:tcPr>
          <w:p w:rsidR="009B0DA7" w:rsidRDefault="009B0DA7" w:rsidP="000B4162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2025/2026</w:t>
            </w:r>
          </w:p>
        </w:tc>
      </w:tr>
      <w:tr w:rsidR="009B0DA7" w:rsidRPr="008E1A79" w:rsidTr="00FE3041">
        <w:trPr>
          <w:trHeight w:val="283"/>
          <w:jc w:val="center"/>
        </w:trPr>
        <w:tc>
          <w:tcPr>
            <w:tcW w:w="3924" w:type="dxa"/>
            <w:vMerge/>
          </w:tcPr>
          <w:p w:rsidR="009B0DA7" w:rsidRPr="008E1A79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</w:tcPr>
          <w:p w:rsidR="009B0DA7" w:rsidRPr="008E1A79" w:rsidRDefault="009B0DA7" w:rsidP="00557188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776" w:type="dxa"/>
          </w:tcPr>
          <w:p w:rsidR="009B0DA7" w:rsidRPr="008E1A79" w:rsidRDefault="009B0DA7" w:rsidP="00557188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70" w:type="dxa"/>
          </w:tcPr>
          <w:p w:rsidR="009B0DA7" w:rsidRPr="008E1A79" w:rsidRDefault="009B0DA7" w:rsidP="00A245E2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028" w:type="dxa"/>
          </w:tcPr>
          <w:p w:rsidR="009B0DA7" w:rsidRPr="008E1A79" w:rsidRDefault="009B0DA7" w:rsidP="00A245E2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15" w:type="dxa"/>
          </w:tcPr>
          <w:p w:rsidR="009B0DA7" w:rsidRPr="008E1A79" w:rsidRDefault="009B0DA7" w:rsidP="00FE3041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-14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083" w:type="dxa"/>
          </w:tcPr>
          <w:p w:rsidR="009B0DA7" w:rsidRPr="008E1A79" w:rsidRDefault="009B0DA7" w:rsidP="003F685F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9B0DA7" w:rsidRPr="008E1A79" w:rsidTr="00FE3041">
        <w:trPr>
          <w:trHeight w:val="283"/>
          <w:jc w:val="center"/>
        </w:trPr>
        <w:tc>
          <w:tcPr>
            <w:tcW w:w="3924" w:type="dxa"/>
          </w:tcPr>
          <w:p w:rsidR="009B0DA7" w:rsidRPr="008E1A79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1222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6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70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15" w:type="dxa"/>
          </w:tcPr>
          <w:p w:rsidR="009B0DA7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3" w:type="dxa"/>
          </w:tcPr>
          <w:p w:rsidR="009B0DA7" w:rsidRDefault="009B0DA7" w:rsidP="00066FF3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9B0DA7" w:rsidRPr="008E1A79" w:rsidTr="00FE3041">
        <w:trPr>
          <w:trHeight w:val="283"/>
          <w:jc w:val="center"/>
        </w:trPr>
        <w:tc>
          <w:tcPr>
            <w:tcW w:w="3924" w:type="dxa"/>
          </w:tcPr>
          <w:p w:rsidR="009B0DA7" w:rsidRPr="008E1A79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  <w:tc>
          <w:tcPr>
            <w:tcW w:w="1222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76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70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28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15" w:type="dxa"/>
          </w:tcPr>
          <w:p w:rsidR="009B0DA7" w:rsidRDefault="009B0DA7" w:rsidP="00066FF3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83" w:type="dxa"/>
          </w:tcPr>
          <w:p w:rsidR="009B0DA7" w:rsidRDefault="009B0DA7" w:rsidP="000B4162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9B0DA7" w:rsidRPr="008E1A79" w:rsidTr="00FE3041">
        <w:trPr>
          <w:trHeight w:val="283"/>
          <w:jc w:val="center"/>
        </w:trPr>
        <w:tc>
          <w:tcPr>
            <w:tcW w:w="3924" w:type="dxa"/>
          </w:tcPr>
          <w:p w:rsidR="009B0DA7" w:rsidRPr="008E1A79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Вторая</w:t>
            </w:r>
          </w:p>
        </w:tc>
        <w:tc>
          <w:tcPr>
            <w:tcW w:w="1222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6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70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15" w:type="dxa"/>
          </w:tcPr>
          <w:p w:rsidR="009B0DA7" w:rsidRDefault="009B0DA7" w:rsidP="000B4162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3" w:type="dxa"/>
          </w:tcPr>
          <w:p w:rsidR="009B0DA7" w:rsidRDefault="009B0DA7" w:rsidP="00066FF3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</w:tr>
      <w:tr w:rsidR="009B0DA7" w:rsidRPr="008E1A79" w:rsidTr="00FE3041">
        <w:trPr>
          <w:trHeight w:val="283"/>
          <w:jc w:val="center"/>
        </w:trPr>
        <w:tc>
          <w:tcPr>
            <w:tcW w:w="3924" w:type="dxa"/>
          </w:tcPr>
          <w:p w:rsidR="009B0DA7" w:rsidRPr="008E1A79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Без категории</w:t>
            </w:r>
          </w:p>
        </w:tc>
        <w:tc>
          <w:tcPr>
            <w:tcW w:w="1222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6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70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5" w:type="dxa"/>
          </w:tcPr>
          <w:p w:rsidR="009B0DA7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3" w:type="dxa"/>
          </w:tcPr>
          <w:p w:rsidR="009B0DA7" w:rsidRDefault="009B0DA7" w:rsidP="00A16C16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</w:tr>
      <w:tr w:rsidR="009B0DA7" w:rsidRPr="008E1A79" w:rsidTr="00FE3041">
        <w:trPr>
          <w:trHeight w:val="283"/>
          <w:jc w:val="center"/>
        </w:trPr>
        <w:tc>
          <w:tcPr>
            <w:tcW w:w="3924" w:type="dxa"/>
          </w:tcPr>
          <w:p w:rsidR="009B0DA7" w:rsidRPr="008E1A79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Учитель-методист</w:t>
            </w:r>
          </w:p>
        </w:tc>
        <w:tc>
          <w:tcPr>
            <w:tcW w:w="1222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70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8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15" w:type="dxa"/>
          </w:tcPr>
          <w:p w:rsidR="009B0DA7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3" w:type="dxa"/>
          </w:tcPr>
          <w:p w:rsidR="009B0DA7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0DA7" w:rsidRPr="008E1A79" w:rsidTr="00FE3041">
        <w:trPr>
          <w:trHeight w:val="283"/>
          <w:jc w:val="center"/>
        </w:trPr>
        <w:tc>
          <w:tcPr>
            <w:tcW w:w="3924" w:type="dxa"/>
          </w:tcPr>
          <w:p w:rsidR="009B0DA7" w:rsidRPr="008E1A79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22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76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70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028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15" w:type="dxa"/>
          </w:tcPr>
          <w:p w:rsidR="009B0DA7" w:rsidRDefault="009B0DA7" w:rsidP="00881BE2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083" w:type="dxa"/>
          </w:tcPr>
          <w:p w:rsidR="009B0DA7" w:rsidRDefault="009B0DA7" w:rsidP="00616EF3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585F07" w:rsidRPr="008E1A79" w:rsidRDefault="00A97BD6" w:rsidP="000E2C77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8E1A79">
        <w:rPr>
          <w:rFonts w:ascii="Times New Roman" w:hAnsi="Times New Roman"/>
          <w:b/>
          <w:sz w:val="28"/>
          <w:szCs w:val="28"/>
        </w:rPr>
        <w:t>7.</w:t>
      </w:r>
      <w:r w:rsidR="00984A84">
        <w:rPr>
          <w:rFonts w:ascii="Times New Roman" w:hAnsi="Times New Roman"/>
          <w:b/>
          <w:sz w:val="28"/>
          <w:szCs w:val="28"/>
        </w:rPr>
        <w:t xml:space="preserve"> </w:t>
      </w:r>
      <w:r w:rsidR="00585F07" w:rsidRPr="008E1A79">
        <w:rPr>
          <w:rFonts w:ascii="Times New Roman" w:hAnsi="Times New Roman"/>
          <w:b/>
          <w:sz w:val="28"/>
          <w:szCs w:val="28"/>
        </w:rPr>
        <w:t xml:space="preserve">Награждения (за </w:t>
      </w:r>
      <w:r w:rsidR="00A273E0" w:rsidRPr="008E1A79">
        <w:rPr>
          <w:rFonts w:ascii="Times New Roman" w:hAnsi="Times New Roman"/>
          <w:b/>
          <w:sz w:val="28"/>
          <w:szCs w:val="28"/>
        </w:rPr>
        <w:t>3</w:t>
      </w:r>
      <w:r w:rsidR="00585F07" w:rsidRPr="008E1A79">
        <w:rPr>
          <w:rFonts w:ascii="Times New Roman" w:hAnsi="Times New Roman"/>
          <w:b/>
          <w:sz w:val="28"/>
          <w:szCs w:val="28"/>
        </w:rPr>
        <w:t xml:space="preserve"> года)</w:t>
      </w:r>
    </w:p>
    <w:p w:rsidR="001B7670" w:rsidRPr="008E1A79" w:rsidRDefault="001B7670" w:rsidP="001B7670">
      <w:pPr>
        <w:pStyle w:val="a3"/>
        <w:tabs>
          <w:tab w:val="left" w:pos="993"/>
        </w:tabs>
        <w:spacing w:after="0" w:line="240" w:lineRule="auto"/>
        <w:ind w:left="567"/>
        <w:rPr>
          <w:rFonts w:ascii="Times New Roman" w:hAnsi="Times New Roman"/>
          <w:b/>
          <w:sz w:val="28"/>
          <w:szCs w:val="28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252"/>
        <w:gridCol w:w="1257"/>
        <w:gridCol w:w="1155"/>
        <w:gridCol w:w="1055"/>
        <w:gridCol w:w="1556"/>
        <w:gridCol w:w="3355"/>
        <w:gridCol w:w="1275"/>
        <w:gridCol w:w="1134"/>
        <w:gridCol w:w="1985"/>
      </w:tblGrid>
      <w:tr w:rsidR="00C80E07" w:rsidRPr="008E1A79" w:rsidTr="00C80E07">
        <w:tc>
          <w:tcPr>
            <w:tcW w:w="1346" w:type="dxa"/>
          </w:tcPr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252" w:type="dxa"/>
          </w:tcPr>
          <w:p w:rsidR="00C80E07" w:rsidRPr="008E1A79" w:rsidRDefault="00C80E07" w:rsidP="002234DF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1257" w:type="dxa"/>
          </w:tcPr>
          <w:p w:rsidR="00C80E07" w:rsidRPr="008E1A79" w:rsidRDefault="00C80E07" w:rsidP="002234DF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ГОО</w:t>
            </w:r>
          </w:p>
        </w:tc>
        <w:tc>
          <w:tcPr>
            <w:tcW w:w="1155" w:type="dxa"/>
          </w:tcPr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Обл.УО</w:t>
            </w:r>
          </w:p>
        </w:tc>
        <w:tc>
          <w:tcPr>
            <w:tcW w:w="1055" w:type="dxa"/>
          </w:tcPr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МО РБ</w:t>
            </w:r>
          </w:p>
        </w:tc>
        <w:tc>
          <w:tcPr>
            <w:tcW w:w="1556" w:type="dxa"/>
          </w:tcPr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Отличник</w:t>
            </w:r>
            <w:r w:rsidRPr="008E1A79">
              <w:rPr>
                <w:rFonts w:ascii="Times New Roman" w:hAnsi="Times New Roman"/>
                <w:sz w:val="24"/>
                <w:szCs w:val="24"/>
              </w:rPr>
              <w:br/>
              <w:t>образования</w:t>
            </w:r>
          </w:p>
        </w:tc>
        <w:tc>
          <w:tcPr>
            <w:tcW w:w="3355" w:type="dxa"/>
          </w:tcPr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Занесение на Доску Почета</w:t>
            </w:r>
          </w:p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(указать, какую)</w:t>
            </w:r>
          </w:p>
        </w:tc>
        <w:tc>
          <w:tcPr>
            <w:tcW w:w="1275" w:type="dxa"/>
          </w:tcPr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Академия МВД РБ</w:t>
            </w:r>
          </w:p>
        </w:tc>
        <w:tc>
          <w:tcPr>
            <w:tcW w:w="1134" w:type="dxa"/>
          </w:tcPr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МВД РБ</w:t>
            </w:r>
          </w:p>
        </w:tc>
        <w:tc>
          <w:tcPr>
            <w:tcW w:w="1985" w:type="dxa"/>
          </w:tcPr>
          <w:p w:rsidR="00C80E07" w:rsidRPr="008E1A79" w:rsidRDefault="00C80E0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 xml:space="preserve">Витебский областной совет </w:t>
            </w:r>
            <w:r w:rsidRPr="008E1A79">
              <w:rPr>
                <w:rFonts w:ascii="Times New Roman" w:hAnsi="Times New Roman"/>
                <w:sz w:val="24"/>
                <w:szCs w:val="24"/>
              </w:rPr>
              <w:br/>
              <w:t>ОО «БРПО»</w:t>
            </w:r>
          </w:p>
        </w:tc>
      </w:tr>
      <w:tr w:rsidR="009B0DA7" w:rsidRPr="00E31223" w:rsidTr="00C80E07">
        <w:trPr>
          <w:trHeight w:val="737"/>
        </w:trPr>
        <w:tc>
          <w:tcPr>
            <w:tcW w:w="1346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2023/2024</w:t>
            </w:r>
          </w:p>
        </w:tc>
        <w:tc>
          <w:tcPr>
            <w:tcW w:w="1252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7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6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55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1 Почетная доска отдела по образованию администрации Октябрьского района г.Витебска</w:t>
            </w:r>
          </w:p>
        </w:tc>
        <w:tc>
          <w:tcPr>
            <w:tcW w:w="1275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B0DA7" w:rsidRPr="00E31223" w:rsidTr="00C80E07">
        <w:trPr>
          <w:trHeight w:val="737"/>
        </w:trPr>
        <w:tc>
          <w:tcPr>
            <w:tcW w:w="1346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2024/2025</w:t>
            </w:r>
          </w:p>
        </w:tc>
        <w:tc>
          <w:tcPr>
            <w:tcW w:w="1252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7" w:type="dxa"/>
            <w:vAlign w:val="center"/>
          </w:tcPr>
          <w:p w:rsidR="009B0DA7" w:rsidRDefault="002F3894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  <w:vAlign w:val="center"/>
          </w:tcPr>
          <w:p w:rsidR="009B0DA7" w:rsidRDefault="002F3894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5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6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55" w:type="dxa"/>
          </w:tcPr>
          <w:p w:rsidR="009B0DA7" w:rsidRPr="008E1A79" w:rsidRDefault="009B0DA7" w:rsidP="009B0DA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B0DA7" w:rsidRPr="00E31223" w:rsidTr="00C80E07">
        <w:trPr>
          <w:trHeight w:val="737"/>
        </w:trPr>
        <w:tc>
          <w:tcPr>
            <w:tcW w:w="1346" w:type="dxa"/>
            <w:vAlign w:val="center"/>
          </w:tcPr>
          <w:p w:rsidR="009B0DA7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2025/2026</w:t>
            </w:r>
          </w:p>
        </w:tc>
        <w:tc>
          <w:tcPr>
            <w:tcW w:w="1252" w:type="dxa"/>
            <w:vAlign w:val="center"/>
          </w:tcPr>
          <w:p w:rsidR="009B0DA7" w:rsidRDefault="002F3894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7" w:type="dxa"/>
            <w:vAlign w:val="center"/>
          </w:tcPr>
          <w:p w:rsidR="009B0DA7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  <w:vAlign w:val="center"/>
          </w:tcPr>
          <w:p w:rsidR="009B0DA7" w:rsidRDefault="002F3894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5" w:type="dxa"/>
            <w:vAlign w:val="center"/>
          </w:tcPr>
          <w:p w:rsidR="009B0DA7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6" w:type="dxa"/>
            <w:vAlign w:val="center"/>
          </w:tcPr>
          <w:p w:rsidR="009B0DA7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55" w:type="dxa"/>
          </w:tcPr>
          <w:p w:rsidR="009B0DA7" w:rsidRPr="008E1A79" w:rsidRDefault="009B0DA7" w:rsidP="00881E40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1 Почетная доска отдела по образованию администрации Октябрьского района г.Витебска</w:t>
            </w:r>
          </w:p>
        </w:tc>
        <w:tc>
          <w:tcPr>
            <w:tcW w:w="1275" w:type="dxa"/>
            <w:vAlign w:val="center"/>
          </w:tcPr>
          <w:p w:rsidR="009B0DA7" w:rsidRDefault="002F3894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B0DA7" w:rsidRDefault="002F3894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9B0DA7" w:rsidRDefault="002F3894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B7670" w:rsidRPr="00420D87" w:rsidRDefault="001B7670" w:rsidP="001B7670">
      <w:pPr>
        <w:pStyle w:val="a3"/>
        <w:tabs>
          <w:tab w:val="left" w:pos="993"/>
        </w:tabs>
        <w:spacing w:after="0" w:line="240" w:lineRule="auto"/>
        <w:ind w:left="567"/>
        <w:rPr>
          <w:rFonts w:ascii="Times New Roman" w:hAnsi="Times New Roman"/>
          <w:b/>
          <w:sz w:val="28"/>
          <w:szCs w:val="28"/>
        </w:rPr>
      </w:pPr>
    </w:p>
    <w:p w:rsidR="00585F07" w:rsidRPr="008E1A79" w:rsidRDefault="00A97BD6" w:rsidP="00A97BD6">
      <w:pPr>
        <w:pStyle w:val="a3"/>
        <w:tabs>
          <w:tab w:val="left" w:pos="993"/>
        </w:tabs>
        <w:spacing w:after="0" w:line="240" w:lineRule="auto"/>
        <w:ind w:left="567"/>
        <w:rPr>
          <w:rFonts w:ascii="Times New Roman" w:hAnsi="Times New Roman"/>
          <w:b/>
          <w:sz w:val="28"/>
          <w:szCs w:val="28"/>
        </w:rPr>
      </w:pPr>
      <w:r w:rsidRPr="008E1A79">
        <w:rPr>
          <w:rFonts w:ascii="Times New Roman" w:hAnsi="Times New Roman"/>
          <w:b/>
          <w:sz w:val="28"/>
          <w:szCs w:val="28"/>
        </w:rPr>
        <w:t>8.</w:t>
      </w:r>
      <w:r w:rsidR="002C0941" w:rsidRPr="008E1A79">
        <w:rPr>
          <w:rFonts w:ascii="Times New Roman" w:hAnsi="Times New Roman"/>
          <w:b/>
          <w:sz w:val="28"/>
          <w:szCs w:val="28"/>
        </w:rPr>
        <w:t xml:space="preserve">Научные </w:t>
      </w:r>
      <w:r w:rsidR="00F33D8E" w:rsidRPr="008E1A79">
        <w:rPr>
          <w:rFonts w:ascii="Times New Roman" w:hAnsi="Times New Roman"/>
          <w:b/>
          <w:sz w:val="28"/>
          <w:szCs w:val="28"/>
        </w:rPr>
        <w:t xml:space="preserve">(академические) </w:t>
      </w:r>
      <w:r w:rsidR="002C0941" w:rsidRPr="008E1A79">
        <w:rPr>
          <w:rFonts w:ascii="Times New Roman" w:hAnsi="Times New Roman"/>
          <w:b/>
          <w:sz w:val="28"/>
          <w:szCs w:val="28"/>
        </w:rPr>
        <w:t>степени (звания)</w:t>
      </w:r>
      <w:r w:rsidR="00F33D8E" w:rsidRPr="008E1A79">
        <w:rPr>
          <w:rFonts w:ascii="Times New Roman" w:hAnsi="Times New Roman"/>
          <w:b/>
          <w:sz w:val="28"/>
          <w:szCs w:val="28"/>
        </w:rPr>
        <w:t>:</w:t>
      </w:r>
    </w:p>
    <w:p w:rsidR="00465A05" w:rsidRPr="008E1A79" w:rsidRDefault="00465A05" w:rsidP="000E2C7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3544"/>
        <w:gridCol w:w="4110"/>
        <w:gridCol w:w="3828"/>
      </w:tblGrid>
      <w:tr w:rsidR="001B7670" w:rsidRPr="008E1A79" w:rsidTr="00EA08E1">
        <w:trPr>
          <w:cantSplit/>
        </w:trPr>
        <w:tc>
          <w:tcPr>
            <w:tcW w:w="817" w:type="dxa"/>
          </w:tcPr>
          <w:p w:rsidR="001B7670" w:rsidRPr="008E1A79" w:rsidRDefault="001B7670" w:rsidP="00EA08E1">
            <w:pPr>
              <w:pStyle w:val="a3"/>
              <w:spacing w:after="0" w:line="240" w:lineRule="auto"/>
              <w:ind w:lef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B7670" w:rsidRPr="008E1A79" w:rsidRDefault="001B7670" w:rsidP="00E3122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</w:tcPr>
          <w:p w:rsidR="001B7670" w:rsidRPr="008E1A79" w:rsidRDefault="001B7670" w:rsidP="00E3122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3544" w:type="dxa"/>
          </w:tcPr>
          <w:p w:rsidR="001B7670" w:rsidRPr="008E1A79" w:rsidRDefault="001B7670" w:rsidP="00E3122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4110" w:type="dxa"/>
          </w:tcPr>
          <w:p w:rsidR="001B7670" w:rsidRPr="008E1A79" w:rsidRDefault="001B7670" w:rsidP="00E3122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828" w:type="dxa"/>
          </w:tcPr>
          <w:p w:rsidR="001B7670" w:rsidRPr="008E1A79" w:rsidRDefault="001B7670" w:rsidP="00E3122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Звание</w:t>
            </w:r>
          </w:p>
        </w:tc>
      </w:tr>
      <w:tr w:rsidR="00C80E07" w:rsidRPr="00E31223" w:rsidTr="00EA08E1">
        <w:trPr>
          <w:cantSplit/>
        </w:trPr>
        <w:tc>
          <w:tcPr>
            <w:tcW w:w="817" w:type="dxa"/>
          </w:tcPr>
          <w:p w:rsidR="00C80E07" w:rsidRPr="008E1A79" w:rsidRDefault="00C80E07" w:rsidP="00E31223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A08E1" w:rsidRDefault="00EA08E1" w:rsidP="00E312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 xml:space="preserve">ГУО «Средняя школа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0E07" w:rsidRPr="008E1A79" w:rsidRDefault="00EA08E1" w:rsidP="001723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E1A79">
              <w:rPr>
                <w:rFonts w:ascii="Times New Roman" w:hAnsi="Times New Roman"/>
                <w:sz w:val="24"/>
                <w:szCs w:val="24"/>
              </w:rPr>
              <w:t>№ 30 г.Витебска</w:t>
            </w:r>
            <w:r w:rsidR="001723E6">
              <w:rPr>
                <w:rFonts w:ascii="Times New Roman" w:hAnsi="Times New Roman"/>
                <w:sz w:val="24"/>
                <w:szCs w:val="24"/>
              </w:rPr>
              <w:t xml:space="preserve"> имени М.И.Маценко</w:t>
            </w:r>
            <w:r w:rsidR="001723E6" w:rsidRPr="008E1A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C80E07" w:rsidRPr="008E1A79" w:rsidRDefault="00C80E07" w:rsidP="00E312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Захаренко Ксения Артуровна</w:t>
            </w:r>
          </w:p>
        </w:tc>
        <w:tc>
          <w:tcPr>
            <w:tcW w:w="4110" w:type="dxa"/>
          </w:tcPr>
          <w:p w:rsidR="00C80E07" w:rsidRPr="008E1A79" w:rsidRDefault="00C80E07" w:rsidP="00E312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1A79">
              <w:rPr>
                <w:rFonts w:ascii="Times New Roman" w:hAnsi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3828" w:type="dxa"/>
          </w:tcPr>
          <w:p w:rsidR="00C80E07" w:rsidRPr="00E31223" w:rsidRDefault="00EA08E1" w:rsidP="00E312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C80E07" w:rsidRPr="008E1A79">
              <w:rPr>
                <w:rFonts w:ascii="Times New Roman" w:hAnsi="Times New Roman"/>
                <w:sz w:val="24"/>
                <w:szCs w:val="24"/>
              </w:rPr>
              <w:t>агистр филологических  наук</w:t>
            </w:r>
          </w:p>
        </w:tc>
      </w:tr>
    </w:tbl>
    <w:p w:rsidR="008E1A79" w:rsidRDefault="008E1A79" w:rsidP="00A97B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0941" w:rsidRPr="00420D87" w:rsidRDefault="00A97BD6" w:rsidP="000E2C7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2C0941" w:rsidRPr="00420D87">
        <w:rPr>
          <w:rFonts w:ascii="Times New Roman" w:hAnsi="Times New Roman"/>
          <w:b/>
          <w:sz w:val="28"/>
          <w:szCs w:val="28"/>
        </w:rPr>
        <w:t xml:space="preserve">. Аттестация (за </w:t>
      </w:r>
      <w:r w:rsidR="00BF1DD5" w:rsidRPr="00420D87">
        <w:rPr>
          <w:rFonts w:ascii="Times New Roman" w:hAnsi="Times New Roman"/>
          <w:b/>
          <w:sz w:val="28"/>
          <w:szCs w:val="28"/>
        </w:rPr>
        <w:t>3</w:t>
      </w:r>
      <w:r w:rsidR="002C0941" w:rsidRPr="00420D87">
        <w:rPr>
          <w:rFonts w:ascii="Times New Roman" w:hAnsi="Times New Roman"/>
          <w:b/>
          <w:sz w:val="28"/>
          <w:szCs w:val="28"/>
        </w:rPr>
        <w:t xml:space="preserve"> года)</w:t>
      </w:r>
    </w:p>
    <w:p w:rsidR="002C0941" w:rsidRPr="00420D87" w:rsidRDefault="00A97BD6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E1A79">
        <w:rPr>
          <w:rFonts w:ascii="Times New Roman" w:hAnsi="Times New Roman"/>
          <w:sz w:val="28"/>
          <w:szCs w:val="28"/>
        </w:rPr>
        <w:t>9</w:t>
      </w:r>
      <w:r w:rsidR="002C0941" w:rsidRPr="008E1A79">
        <w:rPr>
          <w:rFonts w:ascii="Times New Roman" w:hAnsi="Times New Roman"/>
          <w:sz w:val="28"/>
          <w:szCs w:val="28"/>
        </w:rPr>
        <w:t>.1. на присвоение квалификационной категории</w:t>
      </w:r>
    </w:p>
    <w:p w:rsidR="001635EB" w:rsidRPr="00420D87" w:rsidRDefault="001635EB" w:rsidP="00C04A6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9"/>
        <w:gridCol w:w="1701"/>
        <w:gridCol w:w="1701"/>
        <w:gridCol w:w="1701"/>
      </w:tblGrid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701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2023/2024</w:t>
            </w:r>
          </w:p>
        </w:tc>
        <w:tc>
          <w:tcPr>
            <w:tcW w:w="1701" w:type="dxa"/>
          </w:tcPr>
          <w:p w:rsidR="009B0DA7" w:rsidRDefault="009B0DA7" w:rsidP="002F3894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2024/2025</w:t>
            </w:r>
          </w:p>
        </w:tc>
        <w:tc>
          <w:tcPr>
            <w:tcW w:w="1701" w:type="dxa"/>
          </w:tcPr>
          <w:p w:rsidR="009B0DA7" w:rsidRDefault="009B0DA7" w:rsidP="00B11AC1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2025/2026</w:t>
            </w: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 xml:space="preserve">Квалификационная категория, всего 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1223">
              <w:rPr>
                <w:rFonts w:ascii="Times New Roman" w:hAnsi="Times New Roman"/>
                <w:b/>
                <w:sz w:val="24"/>
                <w:szCs w:val="24"/>
              </w:rPr>
              <w:t>Учитель-методист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1223">
              <w:rPr>
                <w:rFonts w:ascii="Times New Roman" w:hAnsi="Times New Roman"/>
                <w:b/>
                <w:sz w:val="24"/>
                <w:szCs w:val="24"/>
              </w:rPr>
              <w:t>Высшая всего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учителей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воспитателей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педагогов доп. образования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Педагог-организатор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Педагог-психолог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Методист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1223">
              <w:rPr>
                <w:rFonts w:ascii="Times New Roman" w:hAnsi="Times New Roman"/>
                <w:b/>
                <w:sz w:val="24"/>
                <w:szCs w:val="24"/>
              </w:rPr>
              <w:t>Первая всего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2</w:t>
            </w:r>
          </w:p>
        </w:tc>
        <w:tc>
          <w:tcPr>
            <w:tcW w:w="1701" w:type="dxa"/>
          </w:tcPr>
          <w:p w:rsidR="009B0DA7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4</w:t>
            </w: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учителей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2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2</w:t>
            </w:r>
          </w:p>
        </w:tc>
        <w:tc>
          <w:tcPr>
            <w:tcW w:w="1701" w:type="dxa"/>
          </w:tcPr>
          <w:p w:rsidR="009B0DA7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4</w:t>
            </w: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воспитателей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педагогов доп. образования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Педагог-организатор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Педагог социальный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Педагог-психолог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Концертмейстеры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Учитель-дефектолог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Библиотекарь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Методист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1223">
              <w:rPr>
                <w:rFonts w:ascii="Times New Roman" w:hAnsi="Times New Roman"/>
                <w:b/>
                <w:sz w:val="24"/>
                <w:szCs w:val="24"/>
              </w:rPr>
              <w:t>Вторая всего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:rsidR="009B0DA7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учителей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:rsidR="009B0DA7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воспитателей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Из них педагогов доп. образования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Педагог-организатор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Педагог-психолог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Концертмейстер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Педагог социальный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Учитель-дефектолог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1223">
              <w:rPr>
                <w:rFonts w:ascii="Times New Roman" w:hAnsi="Times New Roman"/>
                <w:i/>
                <w:sz w:val="24"/>
                <w:szCs w:val="24"/>
              </w:rPr>
              <w:t>Методист</w:t>
            </w: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0DA7" w:rsidRPr="00E31223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DA7" w:rsidRPr="00E31223" w:rsidTr="002F3894">
        <w:trPr>
          <w:jc w:val="center"/>
        </w:trPr>
        <w:tc>
          <w:tcPr>
            <w:tcW w:w="4769" w:type="dxa"/>
          </w:tcPr>
          <w:p w:rsidR="009B0DA7" w:rsidRPr="00E31223" w:rsidRDefault="009B0DA7" w:rsidP="00C80E07">
            <w:pPr>
              <w:pStyle w:val="a3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1223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4</w:t>
            </w:r>
          </w:p>
        </w:tc>
        <w:tc>
          <w:tcPr>
            <w:tcW w:w="1701" w:type="dxa"/>
          </w:tcPr>
          <w:p w:rsidR="009B0DA7" w:rsidRDefault="009B0DA7" w:rsidP="002F389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5</w:t>
            </w:r>
          </w:p>
        </w:tc>
        <w:tc>
          <w:tcPr>
            <w:tcW w:w="1701" w:type="dxa"/>
          </w:tcPr>
          <w:p w:rsidR="009B0DA7" w:rsidRDefault="009B0DA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5</w:t>
            </w:r>
          </w:p>
        </w:tc>
      </w:tr>
    </w:tbl>
    <w:p w:rsidR="00E50759" w:rsidRDefault="00E50759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</w:p>
    <w:p w:rsidR="00EC4C15" w:rsidRDefault="00EC4C15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420D87">
        <w:rPr>
          <w:rFonts w:ascii="Times New Roman" w:hAnsi="Times New Roman"/>
          <w:sz w:val="28"/>
          <w:szCs w:val="24"/>
        </w:rPr>
        <w:t xml:space="preserve">За три года повысили квалификационные категории </w:t>
      </w:r>
      <w:r w:rsidR="001635EB" w:rsidRPr="00420D87">
        <w:rPr>
          <w:rFonts w:ascii="Times New Roman" w:hAnsi="Times New Roman"/>
          <w:sz w:val="28"/>
          <w:szCs w:val="24"/>
        </w:rPr>
        <w:t>1</w:t>
      </w:r>
      <w:r w:rsidR="002F3894">
        <w:rPr>
          <w:rFonts w:ascii="Times New Roman" w:hAnsi="Times New Roman"/>
          <w:sz w:val="28"/>
          <w:szCs w:val="24"/>
        </w:rPr>
        <w:t>4</w:t>
      </w:r>
      <w:r w:rsidRPr="00420D87">
        <w:rPr>
          <w:rFonts w:ascii="Times New Roman" w:hAnsi="Times New Roman"/>
          <w:sz w:val="28"/>
          <w:szCs w:val="24"/>
        </w:rPr>
        <w:t xml:space="preserve"> педагогических работников.</w:t>
      </w:r>
    </w:p>
    <w:p w:rsidR="002245B1" w:rsidRPr="00420D87" w:rsidRDefault="002245B1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</w:p>
    <w:p w:rsidR="0046713E" w:rsidRPr="00420D87" w:rsidRDefault="00A97BD6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9</w:t>
      </w:r>
      <w:r w:rsidR="0046713E" w:rsidRPr="00420D87">
        <w:rPr>
          <w:rFonts w:ascii="Times New Roman" w:hAnsi="Times New Roman"/>
          <w:sz w:val="28"/>
          <w:szCs w:val="24"/>
        </w:rPr>
        <w:t xml:space="preserve">.2. </w:t>
      </w:r>
      <w:r w:rsidR="00FC6C3E" w:rsidRPr="00420D87">
        <w:rPr>
          <w:rFonts w:ascii="Times New Roman" w:hAnsi="Times New Roman"/>
          <w:sz w:val="28"/>
          <w:szCs w:val="24"/>
        </w:rPr>
        <w:t xml:space="preserve"> список педагогов, которые сдали  экзамен  </w:t>
      </w:r>
      <w:r w:rsidR="00FC6C3E" w:rsidRPr="00420D87">
        <w:rPr>
          <w:rFonts w:ascii="Times New Roman" w:hAnsi="Times New Roman"/>
          <w:sz w:val="28"/>
          <w:szCs w:val="28"/>
        </w:rPr>
        <w:t>на квалификационную категорию «учитель - методист».</w:t>
      </w:r>
    </w:p>
    <w:tbl>
      <w:tblPr>
        <w:tblW w:w="15213" w:type="dxa"/>
        <w:jc w:val="center"/>
        <w:tblInd w:w="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126"/>
        <w:gridCol w:w="2392"/>
        <w:gridCol w:w="2292"/>
        <w:gridCol w:w="5355"/>
        <w:gridCol w:w="2410"/>
      </w:tblGrid>
      <w:tr w:rsidR="00F63250" w:rsidRPr="00E31223" w:rsidTr="00E31223">
        <w:trPr>
          <w:cantSplit/>
          <w:jc w:val="center"/>
        </w:trPr>
        <w:tc>
          <w:tcPr>
            <w:tcW w:w="638" w:type="dxa"/>
          </w:tcPr>
          <w:p w:rsidR="002341B1" w:rsidRPr="00E31223" w:rsidRDefault="002341B1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2341B1" w:rsidRPr="00E31223" w:rsidRDefault="002341B1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2392" w:type="dxa"/>
          </w:tcPr>
          <w:p w:rsidR="002341B1" w:rsidRPr="00E31223" w:rsidRDefault="002341B1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Должность (предмет)</w:t>
            </w:r>
          </w:p>
        </w:tc>
        <w:tc>
          <w:tcPr>
            <w:tcW w:w="2292" w:type="dxa"/>
          </w:tcPr>
          <w:p w:rsidR="002341B1" w:rsidRPr="00E31223" w:rsidRDefault="002341B1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Дата сдачи квалификационного экзамена</w:t>
            </w:r>
          </w:p>
        </w:tc>
        <w:tc>
          <w:tcPr>
            <w:tcW w:w="5355" w:type="dxa"/>
          </w:tcPr>
          <w:p w:rsidR="002341B1" w:rsidRPr="00E31223" w:rsidRDefault="002341B1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Тема представленного на экзамен обобщенного опыта</w:t>
            </w:r>
          </w:p>
        </w:tc>
        <w:tc>
          <w:tcPr>
            <w:tcW w:w="2410" w:type="dxa"/>
          </w:tcPr>
          <w:p w:rsidR="002341B1" w:rsidRPr="00E31223" w:rsidRDefault="002341B1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Учреждение образования</w:t>
            </w:r>
          </w:p>
        </w:tc>
      </w:tr>
      <w:tr w:rsidR="00F63250" w:rsidRPr="00E31223" w:rsidTr="00E31223">
        <w:trPr>
          <w:cantSplit/>
          <w:jc w:val="center"/>
        </w:trPr>
        <w:tc>
          <w:tcPr>
            <w:tcW w:w="638" w:type="dxa"/>
          </w:tcPr>
          <w:p w:rsidR="00703F35" w:rsidRPr="00E31223" w:rsidRDefault="00703F35" w:rsidP="00E31223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03F35" w:rsidRPr="00E31223" w:rsidRDefault="00820E09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392" w:type="dxa"/>
          </w:tcPr>
          <w:p w:rsidR="00703F35" w:rsidRPr="00E31223" w:rsidRDefault="00703F3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703F35" w:rsidRPr="00E31223" w:rsidRDefault="00703F3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5" w:type="dxa"/>
          </w:tcPr>
          <w:p w:rsidR="00703F35" w:rsidRPr="00E31223" w:rsidRDefault="00703F3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03F35" w:rsidRPr="00E31223" w:rsidRDefault="00703F3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5E01" w:rsidRDefault="00C15E01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11670" w:rsidRPr="00420D87" w:rsidRDefault="00A97BD6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6408D" w:rsidRPr="00420D87">
        <w:rPr>
          <w:rFonts w:ascii="Times New Roman" w:hAnsi="Times New Roman"/>
          <w:sz w:val="28"/>
          <w:szCs w:val="28"/>
        </w:rPr>
        <w:t>.3 список педагогов, которые сдали экзамен на высшую квалификационную категорию</w:t>
      </w:r>
      <w:r w:rsidR="00A10366" w:rsidRPr="00420D87">
        <w:rPr>
          <w:rFonts w:ascii="Times New Roman" w:hAnsi="Times New Roman"/>
          <w:sz w:val="28"/>
          <w:szCs w:val="28"/>
        </w:rPr>
        <w:t xml:space="preserve"> в 20</w:t>
      </w:r>
      <w:r w:rsidR="00302DE9">
        <w:rPr>
          <w:rFonts w:ascii="Times New Roman" w:hAnsi="Times New Roman"/>
          <w:sz w:val="28"/>
          <w:szCs w:val="28"/>
        </w:rPr>
        <w:t>2</w:t>
      </w:r>
      <w:r w:rsidR="009B0DA7">
        <w:rPr>
          <w:rFonts w:ascii="Times New Roman" w:hAnsi="Times New Roman"/>
          <w:sz w:val="28"/>
          <w:szCs w:val="28"/>
        </w:rPr>
        <w:t>5</w:t>
      </w:r>
      <w:r w:rsidR="00A10366" w:rsidRPr="00420D87">
        <w:rPr>
          <w:rFonts w:ascii="Times New Roman" w:hAnsi="Times New Roman"/>
          <w:sz w:val="28"/>
          <w:szCs w:val="28"/>
        </w:rPr>
        <w:t>/20</w:t>
      </w:r>
      <w:r w:rsidR="00616EF3">
        <w:rPr>
          <w:rFonts w:ascii="Times New Roman" w:hAnsi="Times New Roman"/>
          <w:sz w:val="28"/>
          <w:szCs w:val="28"/>
        </w:rPr>
        <w:t>2</w:t>
      </w:r>
      <w:r w:rsidR="009B0DA7">
        <w:rPr>
          <w:rFonts w:ascii="Times New Roman" w:hAnsi="Times New Roman"/>
          <w:sz w:val="28"/>
          <w:szCs w:val="28"/>
        </w:rPr>
        <w:t xml:space="preserve">6 </w:t>
      </w:r>
      <w:r w:rsidR="00A10366" w:rsidRPr="00420D87">
        <w:rPr>
          <w:rFonts w:ascii="Times New Roman" w:hAnsi="Times New Roman"/>
          <w:sz w:val="28"/>
          <w:szCs w:val="28"/>
        </w:rPr>
        <w:t xml:space="preserve"> учебном году</w:t>
      </w:r>
      <w:r w:rsidR="0036408D" w:rsidRPr="00420D87">
        <w:rPr>
          <w:rFonts w:ascii="Times New Roman" w:hAnsi="Times New Roman"/>
          <w:sz w:val="28"/>
          <w:szCs w:val="28"/>
        </w:rPr>
        <w:t>.</w:t>
      </w:r>
    </w:p>
    <w:tbl>
      <w:tblPr>
        <w:tblW w:w="15213" w:type="dxa"/>
        <w:jc w:val="center"/>
        <w:tblInd w:w="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126"/>
        <w:gridCol w:w="2392"/>
        <w:gridCol w:w="2292"/>
        <w:gridCol w:w="5355"/>
        <w:gridCol w:w="2410"/>
      </w:tblGrid>
      <w:tr w:rsidR="0036408D" w:rsidRPr="00E31223" w:rsidTr="00E31223">
        <w:trPr>
          <w:cantSplit/>
          <w:jc w:val="center"/>
        </w:trPr>
        <w:tc>
          <w:tcPr>
            <w:tcW w:w="638" w:type="dxa"/>
          </w:tcPr>
          <w:p w:rsidR="0036408D" w:rsidRPr="00E31223" w:rsidRDefault="0036408D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36408D" w:rsidRPr="00E31223" w:rsidRDefault="0036408D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2392" w:type="dxa"/>
          </w:tcPr>
          <w:p w:rsidR="0036408D" w:rsidRPr="00E31223" w:rsidRDefault="0036408D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Должность (предмет)</w:t>
            </w:r>
          </w:p>
        </w:tc>
        <w:tc>
          <w:tcPr>
            <w:tcW w:w="2292" w:type="dxa"/>
          </w:tcPr>
          <w:p w:rsidR="0036408D" w:rsidRPr="00E31223" w:rsidRDefault="0036408D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Дата сдачи квалификационного экзамена</w:t>
            </w:r>
          </w:p>
        </w:tc>
        <w:tc>
          <w:tcPr>
            <w:tcW w:w="5355" w:type="dxa"/>
          </w:tcPr>
          <w:p w:rsidR="0036408D" w:rsidRPr="00E31223" w:rsidRDefault="0036408D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Тема представленного на экзамен обобщенного опыта</w:t>
            </w:r>
          </w:p>
        </w:tc>
        <w:tc>
          <w:tcPr>
            <w:tcW w:w="2410" w:type="dxa"/>
          </w:tcPr>
          <w:p w:rsidR="0036408D" w:rsidRPr="00E31223" w:rsidRDefault="0036408D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Учреждение образования</w:t>
            </w:r>
          </w:p>
        </w:tc>
      </w:tr>
      <w:tr w:rsidR="002245B1" w:rsidRPr="00E31223" w:rsidTr="00E31223">
        <w:trPr>
          <w:cantSplit/>
          <w:jc w:val="center"/>
        </w:trPr>
        <w:tc>
          <w:tcPr>
            <w:tcW w:w="638" w:type="dxa"/>
          </w:tcPr>
          <w:p w:rsidR="002245B1" w:rsidRDefault="002F3894" w:rsidP="002245B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2245B1" w:rsidRPr="002E6090" w:rsidRDefault="002F3894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Кравченко Людмила Николаевна</w:t>
            </w:r>
          </w:p>
        </w:tc>
        <w:tc>
          <w:tcPr>
            <w:tcW w:w="2392" w:type="dxa"/>
          </w:tcPr>
          <w:p w:rsidR="002245B1" w:rsidRDefault="002F3894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292" w:type="dxa"/>
          </w:tcPr>
          <w:p w:rsidR="002245B1" w:rsidRPr="002245B1" w:rsidRDefault="00CE51A0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05.06.2026</w:t>
            </w:r>
          </w:p>
        </w:tc>
        <w:tc>
          <w:tcPr>
            <w:tcW w:w="5355" w:type="dxa"/>
          </w:tcPr>
          <w:p w:rsidR="002245B1" w:rsidRDefault="002F3894" w:rsidP="002234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учащихся начальных классов навыка чтения при работе с текстом на уроках литературного чтения</w:t>
            </w:r>
          </w:p>
        </w:tc>
        <w:tc>
          <w:tcPr>
            <w:tcW w:w="2410" w:type="dxa"/>
            <w:vAlign w:val="center"/>
          </w:tcPr>
          <w:p w:rsidR="002245B1" w:rsidRDefault="002F3894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школа № 30 г.Витебска</w:t>
            </w:r>
          </w:p>
        </w:tc>
      </w:tr>
    </w:tbl>
    <w:p w:rsidR="00C15E01" w:rsidRDefault="00C15E01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6713E" w:rsidRDefault="00A97BD6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E1A79">
        <w:rPr>
          <w:rFonts w:ascii="Times New Roman" w:hAnsi="Times New Roman"/>
          <w:sz w:val="28"/>
          <w:szCs w:val="28"/>
        </w:rPr>
        <w:t>9</w:t>
      </w:r>
      <w:r w:rsidR="0036408D" w:rsidRPr="008E1A79">
        <w:rPr>
          <w:rFonts w:ascii="Times New Roman" w:hAnsi="Times New Roman"/>
          <w:sz w:val="28"/>
          <w:szCs w:val="28"/>
        </w:rPr>
        <w:t>.4</w:t>
      </w:r>
      <w:r w:rsidR="0046713E" w:rsidRPr="008E1A79">
        <w:rPr>
          <w:rFonts w:ascii="Times New Roman" w:hAnsi="Times New Roman"/>
          <w:sz w:val="28"/>
          <w:szCs w:val="28"/>
        </w:rPr>
        <w:t>. список педагогических работников</w:t>
      </w:r>
      <w:r w:rsidR="003A5CCE" w:rsidRPr="008E1A79">
        <w:rPr>
          <w:rFonts w:ascii="Times New Roman" w:hAnsi="Times New Roman"/>
          <w:sz w:val="28"/>
          <w:szCs w:val="28"/>
        </w:rPr>
        <w:t>,</w:t>
      </w:r>
      <w:r w:rsidR="0046713E" w:rsidRPr="008E1A79">
        <w:rPr>
          <w:rFonts w:ascii="Times New Roman" w:hAnsi="Times New Roman"/>
          <w:sz w:val="28"/>
          <w:szCs w:val="28"/>
        </w:rPr>
        <w:t xml:space="preserve"> у которых стаж работы в</w:t>
      </w:r>
      <w:r w:rsidR="00FC6C3E" w:rsidRPr="008E1A79">
        <w:rPr>
          <w:rFonts w:ascii="Times New Roman" w:hAnsi="Times New Roman"/>
          <w:sz w:val="28"/>
          <w:szCs w:val="28"/>
        </w:rPr>
        <w:t xml:space="preserve"> первой</w:t>
      </w:r>
      <w:r w:rsidR="0046713E" w:rsidRPr="008E1A79">
        <w:rPr>
          <w:rFonts w:ascii="Times New Roman" w:hAnsi="Times New Roman"/>
          <w:sz w:val="28"/>
          <w:szCs w:val="28"/>
        </w:rPr>
        <w:t xml:space="preserve"> квалификационной категории на 01.</w:t>
      </w:r>
      <w:r w:rsidR="00460E7E" w:rsidRPr="008E1A79">
        <w:rPr>
          <w:rFonts w:ascii="Times New Roman" w:hAnsi="Times New Roman"/>
          <w:sz w:val="28"/>
          <w:szCs w:val="28"/>
        </w:rPr>
        <w:t>06</w:t>
      </w:r>
      <w:r w:rsidR="0046713E" w:rsidRPr="008E1A79">
        <w:rPr>
          <w:rFonts w:ascii="Times New Roman" w:hAnsi="Times New Roman"/>
          <w:sz w:val="28"/>
          <w:szCs w:val="28"/>
        </w:rPr>
        <w:t>.20</w:t>
      </w:r>
      <w:r w:rsidR="00E22DDE" w:rsidRPr="008E1A79">
        <w:rPr>
          <w:rFonts w:ascii="Times New Roman" w:hAnsi="Times New Roman"/>
          <w:sz w:val="28"/>
          <w:szCs w:val="28"/>
        </w:rPr>
        <w:t>2</w:t>
      </w:r>
      <w:r w:rsidR="009B0DA7">
        <w:rPr>
          <w:rFonts w:ascii="Times New Roman" w:hAnsi="Times New Roman"/>
          <w:sz w:val="28"/>
          <w:szCs w:val="28"/>
        </w:rPr>
        <w:t>6</w:t>
      </w:r>
      <w:r w:rsidR="00E22DDE" w:rsidRPr="008E1A79">
        <w:rPr>
          <w:rFonts w:ascii="Times New Roman" w:hAnsi="Times New Roman"/>
          <w:sz w:val="28"/>
          <w:szCs w:val="28"/>
        </w:rPr>
        <w:t xml:space="preserve"> </w:t>
      </w:r>
      <w:r w:rsidR="0046713E" w:rsidRPr="008E1A79">
        <w:rPr>
          <w:rFonts w:ascii="Times New Roman" w:hAnsi="Times New Roman"/>
          <w:sz w:val="28"/>
          <w:szCs w:val="28"/>
        </w:rPr>
        <w:t>года составляет 5 и более лет</w:t>
      </w:r>
      <w:r w:rsidR="0046713E" w:rsidRPr="00420D87">
        <w:rPr>
          <w:rFonts w:ascii="Times New Roman" w:hAnsi="Times New Roman"/>
          <w:sz w:val="28"/>
          <w:szCs w:val="28"/>
        </w:rPr>
        <w:t xml:space="preserve"> </w:t>
      </w:r>
    </w:p>
    <w:p w:rsidR="00984A84" w:rsidRPr="00420D87" w:rsidRDefault="00984A84" w:rsidP="000E2C7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984"/>
        <w:gridCol w:w="5528"/>
        <w:gridCol w:w="3828"/>
      </w:tblGrid>
      <w:tr w:rsidR="001635EB" w:rsidRPr="00E31223" w:rsidTr="002245B1">
        <w:tc>
          <w:tcPr>
            <w:tcW w:w="567" w:type="dxa"/>
          </w:tcPr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261" w:type="dxa"/>
          </w:tcPr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1984" w:type="dxa"/>
          </w:tcPr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Дата присвоения кв. категории</w:t>
            </w:r>
          </w:p>
        </w:tc>
        <w:tc>
          <w:tcPr>
            <w:tcW w:w="5528" w:type="dxa"/>
          </w:tcPr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Должность (предмет)</w:t>
            </w:r>
          </w:p>
        </w:tc>
        <w:tc>
          <w:tcPr>
            <w:tcW w:w="3828" w:type="dxa"/>
          </w:tcPr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Перспективы</w:t>
            </w:r>
          </w:p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(планируемая сдача экзамена на высшую квалификационную категорию или инициатива руководства по подтверждению первой категории)</w:t>
            </w:r>
          </w:p>
        </w:tc>
      </w:tr>
      <w:tr w:rsidR="002E6090" w:rsidRPr="00E31223" w:rsidTr="002245B1">
        <w:tc>
          <w:tcPr>
            <w:tcW w:w="567" w:type="dxa"/>
          </w:tcPr>
          <w:p w:rsidR="002E6090" w:rsidRPr="00E31223" w:rsidRDefault="002E6090" w:rsidP="00E31223">
            <w:pPr>
              <w:pStyle w:val="a3"/>
              <w:numPr>
                <w:ilvl w:val="0"/>
                <w:numId w:val="7"/>
              </w:numPr>
              <w:tabs>
                <w:tab w:val="left" w:pos="709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E6090" w:rsidRPr="002E6090" w:rsidRDefault="002E6090" w:rsidP="002E6090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Кравченко Людмила Николаевна</w:t>
            </w:r>
          </w:p>
        </w:tc>
        <w:tc>
          <w:tcPr>
            <w:tcW w:w="1984" w:type="dxa"/>
          </w:tcPr>
          <w:p w:rsidR="002E6090" w:rsidRPr="00E31223" w:rsidRDefault="00EF451C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12.12.2018</w:t>
            </w:r>
          </w:p>
        </w:tc>
        <w:tc>
          <w:tcPr>
            <w:tcW w:w="5528" w:type="dxa"/>
          </w:tcPr>
          <w:p w:rsidR="002E6090" w:rsidRPr="00E31223" w:rsidRDefault="002E6090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</w:tcPr>
          <w:p w:rsidR="002E6090" w:rsidRDefault="002E6090" w:rsidP="009B0DA7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B0DA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635EB" w:rsidRPr="00E31223" w:rsidTr="002245B1">
        <w:tc>
          <w:tcPr>
            <w:tcW w:w="567" w:type="dxa"/>
          </w:tcPr>
          <w:p w:rsidR="001635EB" w:rsidRPr="00E31223" w:rsidRDefault="001635EB" w:rsidP="00E31223">
            <w:pPr>
              <w:pStyle w:val="a3"/>
              <w:numPr>
                <w:ilvl w:val="0"/>
                <w:numId w:val="7"/>
              </w:numPr>
              <w:tabs>
                <w:tab w:val="left" w:pos="709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E31223">
              <w:rPr>
                <w:rFonts w:ascii="Times New Roman" w:hAnsi="Times New Roman"/>
                <w:sz w:val="24"/>
                <w:szCs w:val="24"/>
                <w:lang w:val="be-BY"/>
              </w:rPr>
              <w:t>Букина</w:t>
            </w:r>
          </w:p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E31223">
              <w:rPr>
                <w:rFonts w:ascii="Times New Roman" w:hAnsi="Times New Roman"/>
                <w:sz w:val="24"/>
                <w:szCs w:val="24"/>
                <w:lang w:val="be-BY"/>
              </w:rPr>
              <w:t>Людмила Александровна</w:t>
            </w:r>
          </w:p>
        </w:tc>
        <w:tc>
          <w:tcPr>
            <w:tcW w:w="1984" w:type="dxa"/>
          </w:tcPr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E31223">
              <w:rPr>
                <w:rFonts w:ascii="Times New Roman" w:hAnsi="Times New Roman"/>
                <w:sz w:val="24"/>
                <w:szCs w:val="24"/>
                <w:lang w:val="be-BY"/>
              </w:rPr>
              <w:t>10.03.2006</w:t>
            </w:r>
          </w:p>
        </w:tc>
        <w:tc>
          <w:tcPr>
            <w:tcW w:w="5528" w:type="dxa"/>
          </w:tcPr>
          <w:p w:rsidR="001635EB" w:rsidRPr="00E31223" w:rsidRDefault="001635EB" w:rsidP="00E31223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</w:tcPr>
          <w:p w:rsidR="001635EB" w:rsidRPr="002E6090" w:rsidRDefault="002245B1" w:rsidP="009B0DA7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B0DA7">
              <w:rPr>
                <w:rFonts w:ascii="Times New Roman" w:hAnsi="Times New Roman"/>
                <w:sz w:val="24"/>
                <w:szCs w:val="24"/>
                <w:lang w:val="be-BY"/>
              </w:rPr>
              <w:t>6</w:t>
            </w:r>
          </w:p>
        </w:tc>
      </w:tr>
      <w:tr w:rsidR="00E22DDE" w:rsidRPr="00E31223" w:rsidTr="002245B1">
        <w:tc>
          <w:tcPr>
            <w:tcW w:w="567" w:type="dxa"/>
          </w:tcPr>
          <w:p w:rsidR="00E22DDE" w:rsidRPr="00E31223" w:rsidRDefault="00E22DDE" w:rsidP="00E31223">
            <w:pPr>
              <w:pStyle w:val="a3"/>
              <w:numPr>
                <w:ilvl w:val="0"/>
                <w:numId w:val="7"/>
              </w:numPr>
              <w:tabs>
                <w:tab w:val="left" w:pos="709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22DDE" w:rsidRPr="00E31223" w:rsidRDefault="00E22DDE" w:rsidP="00A245E2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E31223">
              <w:rPr>
                <w:rFonts w:ascii="Times New Roman" w:hAnsi="Times New Roman"/>
                <w:sz w:val="24"/>
                <w:szCs w:val="24"/>
                <w:lang w:val="be-BY"/>
              </w:rPr>
              <w:t>Теселкина</w:t>
            </w:r>
          </w:p>
          <w:p w:rsidR="00E22DDE" w:rsidRPr="00E31223" w:rsidRDefault="00E22DDE" w:rsidP="00A245E2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E31223">
              <w:rPr>
                <w:rFonts w:ascii="Times New Roman" w:hAnsi="Times New Roman"/>
                <w:sz w:val="24"/>
                <w:szCs w:val="24"/>
                <w:lang w:val="be-BY"/>
              </w:rPr>
              <w:t>Светлана Евгеньевна</w:t>
            </w:r>
          </w:p>
        </w:tc>
        <w:tc>
          <w:tcPr>
            <w:tcW w:w="1984" w:type="dxa"/>
          </w:tcPr>
          <w:p w:rsidR="00E22DDE" w:rsidRPr="00E31223" w:rsidRDefault="00E22DDE" w:rsidP="00A245E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E31223">
              <w:rPr>
                <w:rFonts w:ascii="Times New Roman" w:hAnsi="Times New Roman"/>
                <w:sz w:val="24"/>
                <w:szCs w:val="24"/>
                <w:lang w:val="be-BY"/>
              </w:rPr>
              <w:t>17.11.2004</w:t>
            </w:r>
          </w:p>
        </w:tc>
        <w:tc>
          <w:tcPr>
            <w:tcW w:w="5528" w:type="dxa"/>
          </w:tcPr>
          <w:p w:rsidR="00E22DDE" w:rsidRPr="00E31223" w:rsidRDefault="00E22DDE" w:rsidP="00A245E2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учитель трудового обучения</w:t>
            </w:r>
          </w:p>
        </w:tc>
        <w:tc>
          <w:tcPr>
            <w:tcW w:w="3828" w:type="dxa"/>
          </w:tcPr>
          <w:p w:rsidR="00E22DDE" w:rsidRPr="002E6090" w:rsidRDefault="002E6090" w:rsidP="002E6090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2027</w:t>
            </w:r>
          </w:p>
        </w:tc>
      </w:tr>
    </w:tbl>
    <w:p w:rsidR="00E50759" w:rsidRDefault="00E50759" w:rsidP="000E2C77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3A5CCE" w:rsidRPr="00420D87" w:rsidRDefault="00A97BD6" w:rsidP="000E2C77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 </w:t>
      </w:r>
      <w:r w:rsidR="003A5CCE" w:rsidRPr="008E1A79">
        <w:rPr>
          <w:rFonts w:ascii="Times New Roman" w:hAnsi="Times New Roman"/>
          <w:b/>
          <w:sz w:val="28"/>
          <w:szCs w:val="28"/>
        </w:rPr>
        <w:t>Банк педагогического опыта за</w:t>
      </w:r>
      <w:r w:rsidR="003A5CCE" w:rsidRPr="00420D87">
        <w:rPr>
          <w:rFonts w:ascii="Times New Roman" w:hAnsi="Times New Roman"/>
          <w:b/>
          <w:sz w:val="28"/>
          <w:szCs w:val="28"/>
        </w:rPr>
        <w:t xml:space="preserve"> </w:t>
      </w:r>
      <w:r w:rsidR="00AB450D" w:rsidRPr="00420D87">
        <w:rPr>
          <w:rFonts w:ascii="Times New Roman" w:hAnsi="Times New Roman"/>
          <w:b/>
          <w:sz w:val="28"/>
          <w:szCs w:val="28"/>
        </w:rPr>
        <w:t xml:space="preserve"> 20</w:t>
      </w:r>
      <w:r w:rsidR="00E22DDE">
        <w:rPr>
          <w:rFonts w:ascii="Times New Roman" w:hAnsi="Times New Roman"/>
          <w:b/>
          <w:sz w:val="28"/>
          <w:szCs w:val="28"/>
        </w:rPr>
        <w:t>2</w:t>
      </w:r>
      <w:r w:rsidR="009B0DA7">
        <w:rPr>
          <w:rFonts w:ascii="Times New Roman" w:hAnsi="Times New Roman"/>
          <w:b/>
          <w:sz w:val="28"/>
          <w:szCs w:val="28"/>
        </w:rPr>
        <w:t>5</w:t>
      </w:r>
      <w:r w:rsidR="00E22DDE">
        <w:rPr>
          <w:rFonts w:ascii="Times New Roman" w:hAnsi="Times New Roman"/>
          <w:b/>
          <w:sz w:val="28"/>
          <w:szCs w:val="28"/>
        </w:rPr>
        <w:t>/</w:t>
      </w:r>
      <w:r w:rsidR="00AB450D" w:rsidRPr="00420D87">
        <w:rPr>
          <w:rFonts w:ascii="Times New Roman" w:hAnsi="Times New Roman"/>
          <w:b/>
          <w:sz w:val="28"/>
          <w:szCs w:val="28"/>
        </w:rPr>
        <w:t>20</w:t>
      </w:r>
      <w:r w:rsidR="00616EF3">
        <w:rPr>
          <w:rFonts w:ascii="Times New Roman" w:hAnsi="Times New Roman"/>
          <w:b/>
          <w:sz w:val="28"/>
          <w:szCs w:val="28"/>
        </w:rPr>
        <w:t>2</w:t>
      </w:r>
      <w:r w:rsidR="009B0DA7">
        <w:rPr>
          <w:rFonts w:ascii="Times New Roman" w:hAnsi="Times New Roman"/>
          <w:b/>
          <w:sz w:val="28"/>
          <w:szCs w:val="28"/>
        </w:rPr>
        <w:t>6</w:t>
      </w:r>
      <w:r w:rsidR="00616EF3">
        <w:rPr>
          <w:rFonts w:ascii="Times New Roman" w:hAnsi="Times New Roman"/>
          <w:b/>
          <w:sz w:val="28"/>
          <w:szCs w:val="28"/>
        </w:rPr>
        <w:t xml:space="preserve"> </w:t>
      </w:r>
      <w:r w:rsidR="00AB450D" w:rsidRPr="00420D87">
        <w:rPr>
          <w:rFonts w:ascii="Times New Roman" w:hAnsi="Times New Roman"/>
          <w:b/>
          <w:sz w:val="28"/>
          <w:szCs w:val="28"/>
        </w:rPr>
        <w:t xml:space="preserve"> учебный год  </w:t>
      </w:r>
      <w:r w:rsidR="003A5CCE" w:rsidRPr="00420D87">
        <w:rPr>
          <w:rFonts w:ascii="Times New Roman" w:hAnsi="Times New Roman"/>
          <w:b/>
          <w:sz w:val="28"/>
          <w:szCs w:val="28"/>
        </w:rPr>
        <w:t>(за исключение</w:t>
      </w:r>
      <w:r w:rsidR="007537CD" w:rsidRPr="00420D87">
        <w:rPr>
          <w:rFonts w:ascii="Times New Roman" w:hAnsi="Times New Roman"/>
          <w:b/>
          <w:sz w:val="28"/>
          <w:szCs w:val="28"/>
        </w:rPr>
        <w:t>м</w:t>
      </w:r>
      <w:r w:rsidR="003A5CCE" w:rsidRPr="00420D87">
        <w:rPr>
          <w:rFonts w:ascii="Times New Roman" w:hAnsi="Times New Roman"/>
          <w:b/>
          <w:sz w:val="28"/>
          <w:szCs w:val="28"/>
        </w:rPr>
        <w:t xml:space="preserve"> опыта</w:t>
      </w:r>
      <w:r w:rsidR="00460E7E" w:rsidRPr="00420D87">
        <w:rPr>
          <w:rFonts w:ascii="Times New Roman" w:hAnsi="Times New Roman"/>
          <w:b/>
          <w:sz w:val="28"/>
          <w:szCs w:val="28"/>
        </w:rPr>
        <w:t>,</w:t>
      </w:r>
      <w:r w:rsidR="003A5CCE" w:rsidRPr="00420D87">
        <w:rPr>
          <w:rFonts w:ascii="Times New Roman" w:hAnsi="Times New Roman"/>
          <w:b/>
          <w:sz w:val="28"/>
          <w:szCs w:val="28"/>
        </w:rPr>
        <w:t xml:space="preserve"> отмеченного в п.9.2.</w:t>
      </w:r>
      <w:r w:rsidR="0036408D" w:rsidRPr="00420D87">
        <w:rPr>
          <w:rFonts w:ascii="Times New Roman" w:hAnsi="Times New Roman"/>
          <w:b/>
          <w:sz w:val="28"/>
          <w:szCs w:val="28"/>
        </w:rPr>
        <w:t>, 9.3</w:t>
      </w:r>
      <w:r w:rsidR="003A5CCE" w:rsidRPr="00420D87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693"/>
        <w:gridCol w:w="8931"/>
      </w:tblGrid>
      <w:tr w:rsidR="00FF2826" w:rsidRPr="00984A84" w:rsidTr="00314439">
        <w:tc>
          <w:tcPr>
            <w:tcW w:w="675" w:type="dxa"/>
            <w:shd w:val="clear" w:color="auto" w:fill="auto"/>
          </w:tcPr>
          <w:p w:rsidR="00FF2826" w:rsidRPr="00984A84" w:rsidRDefault="00FF2826" w:rsidP="00C04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4A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84A84">
              <w:rPr>
                <w:rFonts w:ascii="Times New Roman" w:hAnsi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977" w:type="dxa"/>
            <w:shd w:val="clear" w:color="auto" w:fill="auto"/>
          </w:tcPr>
          <w:p w:rsidR="00FF2826" w:rsidRPr="00984A84" w:rsidRDefault="00FF2826" w:rsidP="00C04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A84">
              <w:rPr>
                <w:rFonts w:ascii="Times New Roman" w:hAnsi="Times New Roman"/>
                <w:sz w:val="24"/>
                <w:szCs w:val="24"/>
              </w:rPr>
              <w:lastRenderedPageBreak/>
              <w:t>Ф.И.О. (полностью)</w:t>
            </w:r>
          </w:p>
        </w:tc>
        <w:tc>
          <w:tcPr>
            <w:tcW w:w="2693" w:type="dxa"/>
            <w:shd w:val="clear" w:color="auto" w:fill="auto"/>
          </w:tcPr>
          <w:p w:rsidR="00FF2826" w:rsidRPr="00984A84" w:rsidRDefault="00FF2826" w:rsidP="00C04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A84">
              <w:rPr>
                <w:rFonts w:ascii="Times New Roman" w:hAnsi="Times New Roman"/>
                <w:sz w:val="24"/>
                <w:szCs w:val="24"/>
              </w:rPr>
              <w:t>Должность (предмет)</w:t>
            </w:r>
          </w:p>
        </w:tc>
        <w:tc>
          <w:tcPr>
            <w:tcW w:w="8931" w:type="dxa"/>
            <w:shd w:val="clear" w:color="auto" w:fill="auto"/>
          </w:tcPr>
          <w:p w:rsidR="00FF2826" w:rsidRPr="00984A84" w:rsidRDefault="00FF2826" w:rsidP="00C04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A84">
              <w:rPr>
                <w:rFonts w:ascii="Times New Roman" w:hAnsi="Times New Roman"/>
                <w:sz w:val="24"/>
                <w:szCs w:val="24"/>
              </w:rPr>
              <w:t>Тема обобщенного опыта</w:t>
            </w:r>
          </w:p>
        </w:tc>
      </w:tr>
      <w:tr w:rsidR="00B37D32" w:rsidRPr="00984A84" w:rsidTr="00314439">
        <w:tc>
          <w:tcPr>
            <w:tcW w:w="675" w:type="dxa"/>
            <w:shd w:val="clear" w:color="auto" w:fill="auto"/>
          </w:tcPr>
          <w:p w:rsidR="00B37D32" w:rsidRPr="00984A84" w:rsidRDefault="00EF451C" w:rsidP="00C04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B37D32" w:rsidRPr="00984A84" w:rsidRDefault="009B0DA7" w:rsidP="00E507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Потюс Юрий Яронимович</w:t>
            </w:r>
          </w:p>
        </w:tc>
        <w:tc>
          <w:tcPr>
            <w:tcW w:w="2693" w:type="dxa"/>
            <w:shd w:val="clear" w:color="auto" w:fill="auto"/>
          </w:tcPr>
          <w:p w:rsidR="00B37D32" w:rsidRPr="00984A84" w:rsidRDefault="009B0DA7" w:rsidP="00B15A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 и здоровья</w:t>
            </w:r>
          </w:p>
        </w:tc>
        <w:tc>
          <w:tcPr>
            <w:tcW w:w="8931" w:type="dxa"/>
            <w:shd w:val="clear" w:color="auto" w:fill="auto"/>
          </w:tcPr>
          <w:p w:rsidR="00B37D32" w:rsidRPr="00EF451C" w:rsidRDefault="009B0DA7" w:rsidP="00984A84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D145C">
              <w:rPr>
                <w:rFonts w:ascii="Times New Roman" w:hAnsi="Times New Roman"/>
              </w:rPr>
              <w:t>Плавание как способ достижения физического совершенствования и улучшения психологического состояния учащихся</w:t>
            </w:r>
          </w:p>
        </w:tc>
      </w:tr>
    </w:tbl>
    <w:p w:rsidR="00C15E01" w:rsidRDefault="00C15E01" w:rsidP="000E2C77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b/>
          <w:spacing w:val="-4"/>
          <w:sz w:val="28"/>
          <w:szCs w:val="28"/>
        </w:rPr>
      </w:pPr>
    </w:p>
    <w:p w:rsidR="006F463E" w:rsidRPr="00420D87" w:rsidRDefault="00A97BD6" w:rsidP="000E2C77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11.</w:t>
      </w:r>
      <w:r w:rsidR="00F64029" w:rsidRPr="00420D87">
        <w:rPr>
          <w:rFonts w:ascii="Times New Roman" w:hAnsi="Times New Roman"/>
          <w:b/>
          <w:spacing w:val="-4"/>
          <w:sz w:val="28"/>
          <w:szCs w:val="28"/>
        </w:rPr>
        <w:t>Курсовая подготовка</w:t>
      </w:r>
      <w:r w:rsidR="00460E7E" w:rsidRPr="00420D87">
        <w:rPr>
          <w:rFonts w:ascii="Times New Roman" w:hAnsi="Times New Roman"/>
          <w:b/>
          <w:spacing w:val="-4"/>
          <w:sz w:val="28"/>
          <w:szCs w:val="28"/>
        </w:rPr>
        <w:t xml:space="preserve"> (в таблице указать кол-во педагогических работников)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276"/>
        <w:gridCol w:w="1418"/>
        <w:gridCol w:w="1275"/>
        <w:gridCol w:w="1418"/>
        <w:gridCol w:w="1418"/>
        <w:gridCol w:w="1559"/>
        <w:gridCol w:w="1559"/>
        <w:gridCol w:w="1701"/>
      </w:tblGrid>
      <w:tr w:rsidR="00460E7E" w:rsidRPr="00E31223" w:rsidTr="00E31223">
        <w:trPr>
          <w:cantSplit/>
        </w:trPr>
        <w:tc>
          <w:tcPr>
            <w:tcW w:w="3686" w:type="dxa"/>
            <w:vMerge w:val="restart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Категория кадров</w:t>
            </w:r>
          </w:p>
        </w:tc>
        <w:tc>
          <w:tcPr>
            <w:tcW w:w="8364" w:type="dxa"/>
            <w:gridSpan w:val="6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Курсовая</w:t>
            </w:r>
            <w:r w:rsidR="006B7186" w:rsidRPr="00E31223">
              <w:rPr>
                <w:rFonts w:ascii="Times New Roman" w:hAnsi="Times New Roman"/>
                <w:sz w:val="24"/>
                <w:szCs w:val="24"/>
              </w:rPr>
              <w:t xml:space="preserve"> подготовка на бюджетной основе</w:t>
            </w:r>
          </w:p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На базе:</w:t>
            </w:r>
          </w:p>
        </w:tc>
        <w:tc>
          <w:tcPr>
            <w:tcW w:w="1559" w:type="dxa"/>
            <w:vMerge w:val="restart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Хозрасч.</w:t>
            </w:r>
          </w:p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701" w:type="dxa"/>
            <w:vMerge w:val="restart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Хозрасч.</w:t>
            </w:r>
          </w:p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семинары</w:t>
            </w:r>
          </w:p>
        </w:tc>
      </w:tr>
      <w:tr w:rsidR="00460E7E" w:rsidRPr="00E31223" w:rsidTr="00E31223">
        <w:trPr>
          <w:cantSplit/>
        </w:trPr>
        <w:tc>
          <w:tcPr>
            <w:tcW w:w="3686" w:type="dxa"/>
            <w:vMerge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ВОИРО</w:t>
            </w:r>
          </w:p>
        </w:tc>
        <w:tc>
          <w:tcPr>
            <w:tcW w:w="1418" w:type="dxa"/>
          </w:tcPr>
          <w:p w:rsidR="00460E7E" w:rsidRPr="00E31223" w:rsidRDefault="00F24920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460E7E" w:rsidRPr="00E31223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275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БГПУ М.Танка</w:t>
            </w:r>
          </w:p>
        </w:tc>
        <w:tc>
          <w:tcPr>
            <w:tcW w:w="1418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БГУ ФК</w:t>
            </w:r>
          </w:p>
        </w:tc>
        <w:tc>
          <w:tcPr>
            <w:tcW w:w="1418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МГЛУ</w:t>
            </w: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Другие учреждения</w:t>
            </w:r>
          </w:p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(указать)</w:t>
            </w:r>
          </w:p>
        </w:tc>
        <w:tc>
          <w:tcPr>
            <w:tcW w:w="1559" w:type="dxa"/>
            <w:vMerge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Руководство</w:t>
            </w:r>
          </w:p>
        </w:tc>
        <w:tc>
          <w:tcPr>
            <w:tcW w:w="1276" w:type="dxa"/>
            <w:vAlign w:val="center"/>
          </w:tcPr>
          <w:p w:rsidR="00460E7E" w:rsidRPr="00E31223" w:rsidRDefault="009B0DA7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9B0DA7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0E7E" w:rsidRPr="00E31223" w:rsidTr="00E50759">
        <w:trPr>
          <w:cantSplit/>
          <w:trHeight w:val="399"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276" w:type="dxa"/>
            <w:vAlign w:val="center"/>
          </w:tcPr>
          <w:p w:rsidR="00460E7E" w:rsidRPr="00E31223" w:rsidRDefault="009B0DA7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4F2E" w:rsidRPr="00E31223" w:rsidRDefault="009B0DA7" w:rsidP="00E507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Воспитатели учреждений образования</w:t>
            </w:r>
          </w:p>
        </w:tc>
        <w:tc>
          <w:tcPr>
            <w:tcW w:w="1276" w:type="dxa"/>
            <w:vAlign w:val="center"/>
          </w:tcPr>
          <w:p w:rsidR="00DC31F3" w:rsidRPr="00E31223" w:rsidRDefault="009B0DA7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  <w:trHeight w:val="473"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Воспитатели дошкольного образования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Воспитатели социально-педагогических учреждений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Приемные родители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Музыкальные руководители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Руководители физического воспитания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Учителя-дефектологи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Библиотекари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Методисты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Педагоги социальные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6B7186" w:rsidP="00E31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Педагоги-</w:t>
            </w:r>
            <w:r w:rsidR="00460E7E" w:rsidRPr="00E31223">
              <w:rPr>
                <w:rFonts w:ascii="Times New Roman" w:hAnsi="Times New Roman"/>
                <w:sz w:val="24"/>
                <w:szCs w:val="24"/>
              </w:rPr>
              <w:t>организаторы</w:t>
            </w:r>
          </w:p>
        </w:tc>
        <w:tc>
          <w:tcPr>
            <w:tcW w:w="1276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E7E" w:rsidRPr="00E31223" w:rsidTr="00E31223">
        <w:trPr>
          <w:cantSplit/>
        </w:trPr>
        <w:tc>
          <w:tcPr>
            <w:tcW w:w="3686" w:type="dxa"/>
          </w:tcPr>
          <w:p w:rsidR="00460E7E" w:rsidRPr="00E31223" w:rsidRDefault="00460E7E" w:rsidP="00E312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1223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center"/>
          </w:tcPr>
          <w:p w:rsidR="00460E7E" w:rsidRPr="00E31223" w:rsidRDefault="009B0DA7" w:rsidP="00881B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E7E" w:rsidRPr="00E31223" w:rsidRDefault="00460E7E" w:rsidP="00E312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E7E" w:rsidRPr="00E31223" w:rsidRDefault="009B0DA7" w:rsidP="00E312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</w:tbl>
    <w:p w:rsidR="002F4F2E" w:rsidRDefault="002F4F2E" w:rsidP="00C04A6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A6724" w:rsidRPr="00420D87" w:rsidRDefault="00EF451C" w:rsidP="00984A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0C4C14" w:rsidRPr="00420D87">
        <w:rPr>
          <w:rFonts w:ascii="Times New Roman" w:hAnsi="Times New Roman"/>
          <w:sz w:val="28"/>
          <w:szCs w:val="28"/>
        </w:rPr>
        <w:t xml:space="preserve">а отчетный период </w:t>
      </w:r>
      <w:r w:rsidR="00881BE2">
        <w:rPr>
          <w:rFonts w:ascii="Times New Roman" w:hAnsi="Times New Roman"/>
          <w:sz w:val="28"/>
          <w:szCs w:val="28"/>
        </w:rPr>
        <w:t>1</w:t>
      </w:r>
      <w:r w:rsidR="009B0DA7">
        <w:rPr>
          <w:rFonts w:ascii="Times New Roman" w:hAnsi="Times New Roman"/>
          <w:sz w:val="28"/>
          <w:szCs w:val="28"/>
        </w:rPr>
        <w:t>0</w:t>
      </w:r>
      <w:r w:rsidR="000C4C14" w:rsidRPr="00420D87">
        <w:rPr>
          <w:rFonts w:ascii="Times New Roman" w:hAnsi="Times New Roman"/>
          <w:sz w:val="28"/>
          <w:szCs w:val="28"/>
        </w:rPr>
        <w:t xml:space="preserve"> </w:t>
      </w:r>
      <w:r w:rsidR="00736CD5" w:rsidRPr="00420D87">
        <w:rPr>
          <w:rFonts w:ascii="Times New Roman" w:hAnsi="Times New Roman"/>
          <w:sz w:val="28"/>
          <w:szCs w:val="28"/>
        </w:rPr>
        <w:t>педагогических работник</w:t>
      </w:r>
      <w:r w:rsidR="000C4C14" w:rsidRPr="00420D87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прошли</w:t>
      </w:r>
      <w:r w:rsidRPr="00EF451C">
        <w:rPr>
          <w:rFonts w:ascii="Times New Roman" w:hAnsi="Times New Roman"/>
          <w:sz w:val="28"/>
          <w:szCs w:val="28"/>
        </w:rPr>
        <w:t xml:space="preserve"> </w:t>
      </w:r>
      <w:r w:rsidRPr="00420D87">
        <w:rPr>
          <w:rFonts w:ascii="Times New Roman" w:hAnsi="Times New Roman"/>
          <w:sz w:val="28"/>
          <w:szCs w:val="28"/>
        </w:rPr>
        <w:t>курсовую подготовку</w:t>
      </w:r>
      <w:r w:rsidR="00736CD5" w:rsidRPr="00420D87">
        <w:rPr>
          <w:rFonts w:ascii="Times New Roman" w:hAnsi="Times New Roman"/>
          <w:sz w:val="28"/>
          <w:szCs w:val="28"/>
        </w:rPr>
        <w:t>, приняли участие в работе хо</w:t>
      </w:r>
      <w:r w:rsidR="003669EE" w:rsidRPr="00420D87">
        <w:rPr>
          <w:rFonts w:ascii="Times New Roman" w:hAnsi="Times New Roman"/>
          <w:sz w:val="28"/>
          <w:szCs w:val="28"/>
        </w:rPr>
        <w:t xml:space="preserve">зрасчетных курсов и семинаров </w:t>
      </w:r>
      <w:r w:rsidR="00DD43A7">
        <w:rPr>
          <w:rFonts w:ascii="Times New Roman" w:hAnsi="Times New Roman"/>
          <w:sz w:val="28"/>
          <w:szCs w:val="28"/>
        </w:rPr>
        <w:t>1</w:t>
      </w:r>
      <w:r w:rsidR="009B0DA7">
        <w:rPr>
          <w:rFonts w:ascii="Times New Roman" w:hAnsi="Times New Roman"/>
          <w:sz w:val="28"/>
          <w:szCs w:val="28"/>
        </w:rPr>
        <w:t>1</w:t>
      </w:r>
      <w:r w:rsidR="003669EE" w:rsidRPr="00420D87">
        <w:rPr>
          <w:rFonts w:ascii="Times New Roman" w:hAnsi="Times New Roman"/>
          <w:sz w:val="28"/>
          <w:szCs w:val="28"/>
        </w:rPr>
        <w:t>педагогов</w:t>
      </w:r>
      <w:r w:rsidR="00736CD5" w:rsidRPr="00420D87">
        <w:rPr>
          <w:rFonts w:ascii="Times New Roman" w:hAnsi="Times New Roman"/>
          <w:sz w:val="28"/>
          <w:szCs w:val="28"/>
        </w:rPr>
        <w:t xml:space="preserve"> школы.</w:t>
      </w:r>
    </w:p>
    <w:p w:rsidR="00E50759" w:rsidRDefault="00E50759" w:rsidP="000E2C77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612D73" w:rsidRDefault="00A97BD6" w:rsidP="000E2C77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12. </w:t>
      </w:r>
      <w:r w:rsidR="003905B4" w:rsidRPr="00420D87">
        <w:rPr>
          <w:rFonts w:ascii="Times New Roman" w:hAnsi="Times New Roman"/>
          <w:b/>
          <w:sz w:val="28"/>
          <w:szCs w:val="28"/>
        </w:rPr>
        <w:t>Публикации в средствах массовой информации (за</w:t>
      </w:r>
      <w:r w:rsidR="00AB450D" w:rsidRPr="00420D87">
        <w:rPr>
          <w:rFonts w:ascii="Times New Roman" w:hAnsi="Times New Roman"/>
          <w:b/>
          <w:sz w:val="28"/>
          <w:szCs w:val="28"/>
        </w:rPr>
        <w:t xml:space="preserve"> 20</w:t>
      </w:r>
      <w:r w:rsidR="002F4F2E">
        <w:rPr>
          <w:rFonts w:ascii="Times New Roman" w:hAnsi="Times New Roman"/>
          <w:b/>
          <w:sz w:val="28"/>
          <w:szCs w:val="28"/>
        </w:rPr>
        <w:t>2</w:t>
      </w:r>
      <w:r w:rsidR="009B0DA7">
        <w:rPr>
          <w:rFonts w:ascii="Times New Roman" w:hAnsi="Times New Roman"/>
          <w:b/>
          <w:sz w:val="28"/>
          <w:szCs w:val="28"/>
        </w:rPr>
        <w:t>5</w:t>
      </w:r>
      <w:r w:rsidR="00AB450D" w:rsidRPr="00420D87">
        <w:rPr>
          <w:rFonts w:ascii="Times New Roman" w:hAnsi="Times New Roman"/>
          <w:b/>
          <w:sz w:val="28"/>
          <w:szCs w:val="28"/>
        </w:rPr>
        <w:t>/20</w:t>
      </w:r>
      <w:r w:rsidR="006B7186">
        <w:rPr>
          <w:rFonts w:ascii="Times New Roman" w:hAnsi="Times New Roman"/>
          <w:b/>
          <w:sz w:val="28"/>
          <w:szCs w:val="28"/>
        </w:rPr>
        <w:t>2</w:t>
      </w:r>
      <w:r w:rsidR="009B0DA7">
        <w:rPr>
          <w:rFonts w:ascii="Times New Roman" w:hAnsi="Times New Roman"/>
          <w:b/>
          <w:sz w:val="28"/>
          <w:szCs w:val="28"/>
        </w:rPr>
        <w:t>6</w:t>
      </w:r>
      <w:r w:rsidR="00F24920">
        <w:rPr>
          <w:rFonts w:ascii="Times New Roman" w:hAnsi="Times New Roman"/>
          <w:b/>
          <w:sz w:val="28"/>
          <w:szCs w:val="28"/>
        </w:rPr>
        <w:t xml:space="preserve"> </w:t>
      </w:r>
      <w:r w:rsidR="00AB450D" w:rsidRPr="00420D87">
        <w:rPr>
          <w:rFonts w:ascii="Times New Roman" w:hAnsi="Times New Roman"/>
          <w:b/>
          <w:sz w:val="28"/>
          <w:szCs w:val="28"/>
        </w:rPr>
        <w:t>учебный год</w:t>
      </w:r>
      <w:r w:rsidR="003905B4" w:rsidRPr="00420D87">
        <w:rPr>
          <w:rFonts w:ascii="Times New Roman" w:hAnsi="Times New Roman"/>
          <w:b/>
          <w:sz w:val="28"/>
          <w:szCs w:val="28"/>
        </w:rPr>
        <w:t>)</w:t>
      </w:r>
    </w:p>
    <w:p w:rsidR="00E50759" w:rsidRPr="00420D87" w:rsidRDefault="00E50759" w:rsidP="000E2C77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2126"/>
        <w:gridCol w:w="1985"/>
        <w:gridCol w:w="3118"/>
        <w:gridCol w:w="1418"/>
        <w:gridCol w:w="3402"/>
      </w:tblGrid>
      <w:tr w:rsidR="00F63250" w:rsidRPr="00E31223" w:rsidTr="00001F01">
        <w:trPr>
          <w:cantSplit/>
        </w:trPr>
        <w:tc>
          <w:tcPr>
            <w:tcW w:w="675" w:type="dxa"/>
          </w:tcPr>
          <w:p w:rsidR="00612D73" w:rsidRPr="00E31223" w:rsidRDefault="00612D73" w:rsidP="00EF5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12D73" w:rsidRPr="00E31223" w:rsidRDefault="00612D73" w:rsidP="00EF5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:rsidR="00612D73" w:rsidRPr="00E31223" w:rsidRDefault="00612D73" w:rsidP="00EF5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126" w:type="dxa"/>
          </w:tcPr>
          <w:p w:rsidR="00612D73" w:rsidRPr="00E31223" w:rsidRDefault="00612D73" w:rsidP="00EF5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1985" w:type="dxa"/>
          </w:tcPr>
          <w:p w:rsidR="00612D73" w:rsidRPr="00E31223" w:rsidRDefault="00612D73" w:rsidP="00EF5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Должность (предмет)</w:t>
            </w:r>
          </w:p>
        </w:tc>
        <w:tc>
          <w:tcPr>
            <w:tcW w:w="3118" w:type="dxa"/>
          </w:tcPr>
          <w:p w:rsidR="00612D73" w:rsidRPr="00E31223" w:rsidRDefault="00612D73" w:rsidP="00EF5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Название СМИ (газета, журнал, другое)</w:t>
            </w:r>
          </w:p>
        </w:tc>
        <w:tc>
          <w:tcPr>
            <w:tcW w:w="1418" w:type="dxa"/>
          </w:tcPr>
          <w:p w:rsidR="00612D73" w:rsidRPr="00E31223" w:rsidRDefault="00612D73" w:rsidP="00001F0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№, дата публикации</w:t>
            </w:r>
          </w:p>
        </w:tc>
        <w:tc>
          <w:tcPr>
            <w:tcW w:w="3402" w:type="dxa"/>
          </w:tcPr>
          <w:p w:rsidR="00612D73" w:rsidRPr="00E31223" w:rsidRDefault="00612D73" w:rsidP="00EF5AE8">
            <w:pPr>
              <w:spacing w:after="0" w:line="240" w:lineRule="auto"/>
              <w:ind w:righ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Название статьи</w:t>
            </w:r>
          </w:p>
        </w:tc>
      </w:tr>
      <w:tr w:rsidR="001B3C0E" w:rsidRPr="00E31223" w:rsidTr="00001F01">
        <w:trPr>
          <w:cantSplit/>
        </w:trPr>
        <w:tc>
          <w:tcPr>
            <w:tcW w:w="675" w:type="dxa"/>
          </w:tcPr>
          <w:p w:rsidR="001B3C0E" w:rsidRPr="00E31223" w:rsidRDefault="001B3C0E" w:rsidP="00001F01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B3C0E" w:rsidRPr="0076518C" w:rsidRDefault="001B3C0E" w:rsidP="00001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18C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7651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1B3C0E" w:rsidRDefault="001B3C0E" w:rsidP="00001F01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Малашонок</w:t>
            </w:r>
          </w:p>
          <w:p w:rsidR="001B3C0E" w:rsidRDefault="001B3C0E" w:rsidP="00001F01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Михайловна</w:t>
            </w:r>
          </w:p>
        </w:tc>
        <w:tc>
          <w:tcPr>
            <w:tcW w:w="1985" w:type="dxa"/>
          </w:tcPr>
          <w:p w:rsidR="001B3C0E" w:rsidRDefault="001B3C0E" w:rsidP="00001F01">
            <w:pPr>
              <w:tabs>
                <w:tab w:val="left" w:pos="709"/>
                <w:tab w:val="left" w:pos="851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истории</w:t>
            </w:r>
          </w:p>
          <w:p w:rsidR="001B3C0E" w:rsidRPr="00534AC1" w:rsidRDefault="001B3C0E" w:rsidP="00001F01">
            <w:pPr>
              <w:tabs>
                <w:tab w:val="left" w:pos="709"/>
                <w:tab w:val="left" w:pos="851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 обществоведения</w:t>
            </w:r>
          </w:p>
        </w:tc>
        <w:tc>
          <w:tcPr>
            <w:tcW w:w="3118" w:type="dxa"/>
          </w:tcPr>
          <w:p w:rsidR="001B3C0E" w:rsidRDefault="001B3C0E" w:rsidP="00001F01"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Сборник статей республиканской научно-практической конференции «Память о Великой Победе как основа гражданского и патриотического воспитания подрастающего поколения»</w:t>
            </w:r>
          </w:p>
        </w:tc>
        <w:tc>
          <w:tcPr>
            <w:tcW w:w="1418" w:type="dxa"/>
          </w:tcPr>
          <w:p w:rsidR="001B3C0E" w:rsidRDefault="001B3C0E" w:rsidP="00001F0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апрель, </w:t>
            </w:r>
          </w:p>
          <w:p w:rsidR="001B3C0E" w:rsidRDefault="001B3C0E" w:rsidP="00001F0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года</w:t>
            </w:r>
          </w:p>
        </w:tc>
        <w:tc>
          <w:tcPr>
            <w:tcW w:w="3402" w:type="dxa"/>
          </w:tcPr>
          <w:p w:rsidR="001B3C0E" w:rsidRPr="00CD1D46" w:rsidRDefault="001B3C0E" w:rsidP="00001F01">
            <w:pPr>
              <w:tabs>
                <w:tab w:val="left" w:pos="709"/>
                <w:tab w:val="left" w:pos="851"/>
              </w:tabs>
              <w:spacing w:after="0" w:line="240" w:lineRule="auto"/>
              <w:ind w:right="1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школьной музейной комнаты в сохранении патриотической памяти о событиях Великой Отечественной войны (из опыта работы)</w:t>
            </w:r>
          </w:p>
        </w:tc>
      </w:tr>
      <w:tr w:rsidR="009B0DA7" w:rsidRPr="00E31223" w:rsidTr="00001F01">
        <w:trPr>
          <w:cantSplit/>
        </w:trPr>
        <w:tc>
          <w:tcPr>
            <w:tcW w:w="675" w:type="dxa"/>
          </w:tcPr>
          <w:p w:rsidR="009B0DA7" w:rsidRPr="00E31223" w:rsidRDefault="009B0DA7" w:rsidP="00001F01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B0DA7" w:rsidRPr="0076518C" w:rsidRDefault="009B0DA7" w:rsidP="00001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18C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7651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B0DA7" w:rsidRDefault="009B0DA7" w:rsidP="00001F01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C1A">
              <w:rPr>
                <w:rFonts w:ascii="Times New Roman" w:hAnsi="Times New Roman"/>
              </w:rPr>
              <w:t>Окунева Карина Романовна</w:t>
            </w:r>
          </w:p>
        </w:tc>
        <w:tc>
          <w:tcPr>
            <w:tcW w:w="1985" w:type="dxa"/>
          </w:tcPr>
          <w:p w:rsidR="009B0DA7" w:rsidRDefault="009B0DA7" w:rsidP="00001F01">
            <w:pPr>
              <w:tabs>
                <w:tab w:val="left" w:pos="709"/>
                <w:tab w:val="left" w:pos="851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633C1A">
              <w:rPr>
                <w:rFonts w:ascii="Times New Roman" w:hAnsi="Times New Roman"/>
              </w:rPr>
              <w:t>учитель химии</w:t>
            </w:r>
          </w:p>
        </w:tc>
        <w:tc>
          <w:tcPr>
            <w:tcW w:w="3118" w:type="dxa"/>
          </w:tcPr>
          <w:p w:rsidR="009B0DA7" w:rsidRDefault="009B0DA7" w:rsidP="00001F01"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C1A">
              <w:rPr>
                <w:rFonts w:ascii="Times New Roman" w:hAnsi="Times New Roman"/>
                <w:lang w:val="en-US"/>
              </w:rPr>
              <w:t>XIX</w:t>
            </w:r>
            <w:r w:rsidRPr="00633C1A">
              <w:rPr>
                <w:rFonts w:ascii="Times New Roman" w:hAnsi="Times New Roman"/>
              </w:rPr>
              <w:t xml:space="preserve"> Машеровские чтения: материалы международной научно-практической конференции студентов, аспирантов и молодых ученых</w:t>
            </w:r>
          </w:p>
        </w:tc>
        <w:tc>
          <w:tcPr>
            <w:tcW w:w="1418" w:type="dxa"/>
          </w:tcPr>
          <w:p w:rsidR="009B0DA7" w:rsidRDefault="006E160E" w:rsidP="006E160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октябрь, </w:t>
            </w:r>
            <w:r w:rsidR="009B0DA7">
              <w:rPr>
                <w:rFonts w:ascii="Times New Roman" w:hAnsi="Times New Roman"/>
              </w:rPr>
              <w:t>2025</w:t>
            </w:r>
          </w:p>
        </w:tc>
        <w:tc>
          <w:tcPr>
            <w:tcW w:w="3402" w:type="dxa"/>
          </w:tcPr>
          <w:p w:rsidR="009B0DA7" w:rsidRDefault="009B0DA7" w:rsidP="00001F01">
            <w:pPr>
              <w:tabs>
                <w:tab w:val="left" w:pos="709"/>
                <w:tab w:val="left" w:pos="851"/>
              </w:tabs>
              <w:spacing w:after="0" w:line="240" w:lineRule="auto"/>
              <w:ind w:right="1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C1A">
              <w:rPr>
                <w:rFonts w:ascii="Times New Roman" w:hAnsi="Times New Roman"/>
                <w:lang w:val="be-BY"/>
              </w:rPr>
              <w:t>Возможности использования методов экспресс-анализа в исследовательской деятельности учащихся</w:t>
            </w:r>
          </w:p>
        </w:tc>
      </w:tr>
      <w:tr w:rsidR="006E160E" w:rsidRPr="00E31223" w:rsidTr="00001F01">
        <w:trPr>
          <w:cantSplit/>
        </w:trPr>
        <w:tc>
          <w:tcPr>
            <w:tcW w:w="675" w:type="dxa"/>
          </w:tcPr>
          <w:p w:rsidR="006E160E" w:rsidRPr="00E31223" w:rsidRDefault="006E160E" w:rsidP="00001F01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E160E" w:rsidRPr="0076518C" w:rsidRDefault="006E160E" w:rsidP="00001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18C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7651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6E160E" w:rsidRPr="00633C1A" w:rsidRDefault="006E160E" w:rsidP="006E160E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 xml:space="preserve">Малашонок </w:t>
            </w:r>
            <w:r>
              <w:rPr>
                <w:rFonts w:ascii="Times New Roman" w:hAnsi="Times New Roman"/>
                <w:lang w:val="be-BY"/>
              </w:rPr>
              <w:t>Светлана Михайловна</w:t>
            </w:r>
          </w:p>
        </w:tc>
        <w:tc>
          <w:tcPr>
            <w:tcW w:w="1985" w:type="dxa"/>
          </w:tcPr>
          <w:p w:rsidR="006E160E" w:rsidRPr="00633C1A" w:rsidRDefault="006E160E" w:rsidP="005A73E7">
            <w:pPr>
              <w:tabs>
                <w:tab w:val="left" w:pos="709"/>
                <w:tab w:val="left" w:pos="851"/>
              </w:tabs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>учитель истории и обществоведения</w:t>
            </w:r>
          </w:p>
        </w:tc>
        <w:tc>
          <w:tcPr>
            <w:tcW w:w="3118" w:type="dxa"/>
          </w:tcPr>
          <w:p w:rsidR="006E160E" w:rsidRPr="000E46B9" w:rsidRDefault="006E160E" w:rsidP="005A73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Сборник статей </w:t>
            </w:r>
            <w:r w:rsidRPr="00633C1A">
              <w:rPr>
                <w:rFonts w:ascii="Times New Roman" w:hAnsi="Times New Roman"/>
                <w:lang w:val="en-US"/>
              </w:rPr>
              <w:t>III</w:t>
            </w:r>
            <w:r w:rsidRPr="00633C1A">
              <w:rPr>
                <w:rFonts w:ascii="Times New Roman" w:hAnsi="Times New Roman"/>
              </w:rPr>
              <w:t xml:space="preserve"> Международн</w:t>
            </w:r>
            <w:r>
              <w:rPr>
                <w:rFonts w:ascii="Times New Roman" w:hAnsi="Times New Roman"/>
              </w:rPr>
              <w:t>ой</w:t>
            </w:r>
            <w:r w:rsidRPr="00633C1A">
              <w:rPr>
                <w:rFonts w:ascii="Times New Roman" w:hAnsi="Times New Roman"/>
              </w:rPr>
              <w:t xml:space="preserve"> практическ</w:t>
            </w:r>
            <w:r>
              <w:rPr>
                <w:rFonts w:ascii="Times New Roman" w:hAnsi="Times New Roman"/>
              </w:rPr>
              <w:t xml:space="preserve">ой </w:t>
            </w:r>
            <w:r w:rsidRPr="00633C1A">
              <w:rPr>
                <w:rFonts w:ascii="Times New Roman" w:hAnsi="Times New Roman"/>
              </w:rPr>
              <w:t>конференци</w:t>
            </w:r>
            <w:r>
              <w:rPr>
                <w:rFonts w:ascii="Times New Roman" w:hAnsi="Times New Roman"/>
              </w:rPr>
              <w:t>и</w:t>
            </w:r>
            <w:r w:rsidRPr="00633C1A">
              <w:rPr>
                <w:rFonts w:ascii="Times New Roman" w:hAnsi="Times New Roman"/>
              </w:rPr>
              <w:t xml:space="preserve"> «Охрана и популяризация культурного наследия: мировой и отечественный опыт»</w:t>
            </w:r>
          </w:p>
        </w:tc>
        <w:tc>
          <w:tcPr>
            <w:tcW w:w="1418" w:type="dxa"/>
          </w:tcPr>
          <w:p w:rsidR="006E160E" w:rsidRDefault="00C95343" w:rsidP="00001F0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ноябрь, 2025</w:t>
            </w:r>
          </w:p>
        </w:tc>
        <w:tc>
          <w:tcPr>
            <w:tcW w:w="3402" w:type="dxa"/>
          </w:tcPr>
          <w:p w:rsidR="006E160E" w:rsidRPr="00633C1A" w:rsidRDefault="00C95343" w:rsidP="00001F01">
            <w:pPr>
              <w:tabs>
                <w:tab w:val="left" w:pos="709"/>
                <w:tab w:val="left" w:pos="851"/>
              </w:tabs>
              <w:spacing w:after="0" w:line="240" w:lineRule="auto"/>
              <w:ind w:right="145"/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Формирование граданственности и патриотизма через деятельность школьной музейной комнаты</w:t>
            </w:r>
          </w:p>
        </w:tc>
      </w:tr>
    </w:tbl>
    <w:p w:rsidR="00E50759" w:rsidRDefault="00E50759" w:rsidP="000E2C7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B0DA7" w:rsidRDefault="009B0DA7" w:rsidP="000E2C7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21CD7" w:rsidRDefault="00A97BD6" w:rsidP="000E2C7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</w:t>
      </w:r>
      <w:r w:rsidR="00104DA9">
        <w:rPr>
          <w:rFonts w:ascii="Times New Roman" w:hAnsi="Times New Roman"/>
          <w:b/>
          <w:sz w:val="28"/>
          <w:szCs w:val="28"/>
        </w:rPr>
        <w:t xml:space="preserve"> </w:t>
      </w:r>
      <w:r w:rsidR="00321CD7" w:rsidRPr="00420D87">
        <w:rPr>
          <w:rFonts w:ascii="Times New Roman" w:hAnsi="Times New Roman"/>
          <w:b/>
          <w:sz w:val="28"/>
          <w:szCs w:val="28"/>
        </w:rPr>
        <w:t>Результативность участия педагогических работников в конкурсах методического и профессионального мастерства</w:t>
      </w:r>
    </w:p>
    <w:p w:rsidR="00E50759" w:rsidRDefault="00E50759" w:rsidP="000E2C7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2126"/>
        <w:gridCol w:w="2268"/>
        <w:gridCol w:w="4394"/>
        <w:gridCol w:w="3119"/>
      </w:tblGrid>
      <w:tr w:rsidR="00F63250" w:rsidRPr="00E31223" w:rsidTr="002F3894">
        <w:trPr>
          <w:cantSplit/>
        </w:trPr>
        <w:tc>
          <w:tcPr>
            <w:tcW w:w="675" w:type="dxa"/>
          </w:tcPr>
          <w:p w:rsidR="00612D73" w:rsidRPr="00E31223" w:rsidRDefault="00612D73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4" w:type="dxa"/>
          </w:tcPr>
          <w:p w:rsidR="00612D73" w:rsidRPr="00E31223" w:rsidRDefault="00612D73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126" w:type="dxa"/>
          </w:tcPr>
          <w:p w:rsidR="00612D73" w:rsidRPr="00E31223" w:rsidRDefault="00612D73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  <w:r w:rsidR="00484C42" w:rsidRPr="00E31223">
              <w:rPr>
                <w:rFonts w:ascii="Times New Roman" w:hAnsi="Times New Roman"/>
                <w:sz w:val="24"/>
                <w:szCs w:val="24"/>
              </w:rPr>
              <w:br/>
            </w:r>
            <w:r w:rsidRPr="00E31223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268" w:type="dxa"/>
          </w:tcPr>
          <w:p w:rsidR="00612D73" w:rsidRPr="00E31223" w:rsidRDefault="00612D73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Должность (предмет)</w:t>
            </w:r>
          </w:p>
        </w:tc>
        <w:tc>
          <w:tcPr>
            <w:tcW w:w="4394" w:type="dxa"/>
          </w:tcPr>
          <w:p w:rsidR="00612D73" w:rsidRPr="00E31223" w:rsidRDefault="00612D73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3119" w:type="dxa"/>
          </w:tcPr>
          <w:p w:rsidR="00612D73" w:rsidRPr="00E31223" w:rsidRDefault="00612D73" w:rsidP="00E22DDE">
            <w:pPr>
              <w:spacing w:after="0" w:line="240" w:lineRule="auto"/>
              <w:ind w:right="3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9B0DA7" w:rsidRPr="00E31223" w:rsidTr="002F3894">
        <w:trPr>
          <w:cantSplit/>
        </w:trPr>
        <w:tc>
          <w:tcPr>
            <w:tcW w:w="675" w:type="dxa"/>
          </w:tcPr>
          <w:p w:rsidR="009B0DA7" w:rsidRPr="00E31223" w:rsidRDefault="009B0DA7" w:rsidP="00E31223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B0DA7" w:rsidRPr="00E31223" w:rsidRDefault="009B0DA7" w:rsidP="002F3894">
            <w:pPr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B0DA7" w:rsidRPr="00CF634A" w:rsidRDefault="009B0DA7" w:rsidP="002F38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Ковальчук Виктория Сергеевна</w:t>
            </w:r>
          </w:p>
        </w:tc>
        <w:tc>
          <w:tcPr>
            <w:tcW w:w="2268" w:type="dxa"/>
          </w:tcPr>
          <w:p w:rsidR="009B0DA7" w:rsidRDefault="009B0DA7" w:rsidP="002F38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4394" w:type="dxa"/>
          </w:tcPr>
          <w:p w:rsidR="009B0DA7" w:rsidRPr="002F3894" w:rsidRDefault="009B0DA7" w:rsidP="002F3894">
            <w:pPr>
              <w:jc w:val="both"/>
              <w:rPr>
                <w:rFonts w:ascii="Times New Roman" w:hAnsi="Times New Roman"/>
              </w:rPr>
            </w:pPr>
            <w:r w:rsidRPr="002F3894">
              <w:rPr>
                <w:rFonts w:ascii="Times New Roman" w:hAnsi="Times New Roman"/>
              </w:rPr>
              <w:t>Районный этап областного конкурса «Здоровый выбор 2025» в свободной номинации</w:t>
            </w:r>
          </w:p>
        </w:tc>
        <w:tc>
          <w:tcPr>
            <w:tcW w:w="3119" w:type="dxa"/>
          </w:tcPr>
          <w:p w:rsidR="009B0DA7" w:rsidRPr="00585098" w:rsidRDefault="009B0DA7" w:rsidP="002F38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9B0DA7" w:rsidRPr="00E31223" w:rsidTr="002F3894">
        <w:trPr>
          <w:cantSplit/>
        </w:trPr>
        <w:tc>
          <w:tcPr>
            <w:tcW w:w="675" w:type="dxa"/>
          </w:tcPr>
          <w:p w:rsidR="009B0DA7" w:rsidRPr="00E31223" w:rsidRDefault="009B0DA7" w:rsidP="00E31223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B0DA7" w:rsidRPr="00E31223" w:rsidRDefault="009B0DA7" w:rsidP="002F3894">
            <w:pPr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B0DA7" w:rsidRDefault="009B0DA7" w:rsidP="002F38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Захаренко Ксения Артуровна</w:t>
            </w:r>
          </w:p>
        </w:tc>
        <w:tc>
          <w:tcPr>
            <w:tcW w:w="2268" w:type="dxa"/>
          </w:tcPr>
          <w:p w:rsidR="009B0DA7" w:rsidRDefault="009B0DA7" w:rsidP="002F38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4394" w:type="dxa"/>
          </w:tcPr>
          <w:p w:rsidR="009B0DA7" w:rsidRPr="002F3894" w:rsidRDefault="009B0DA7" w:rsidP="002F3894">
            <w:pPr>
              <w:jc w:val="both"/>
              <w:rPr>
                <w:rFonts w:ascii="Times New Roman" w:hAnsi="Times New Roman"/>
              </w:rPr>
            </w:pPr>
            <w:r w:rsidRPr="002F3894">
              <w:rPr>
                <w:rFonts w:ascii="Times New Roman" w:hAnsi="Times New Roman"/>
              </w:rPr>
              <w:t>Конкурс методических разработок с использованием технологии искусственного интеллекта</w:t>
            </w:r>
          </w:p>
        </w:tc>
        <w:tc>
          <w:tcPr>
            <w:tcW w:w="3119" w:type="dxa"/>
          </w:tcPr>
          <w:p w:rsidR="009B0DA7" w:rsidRDefault="009B0DA7" w:rsidP="002F38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</w:tr>
      <w:tr w:rsidR="00DA4FBF" w:rsidRPr="00E31223" w:rsidTr="002F3894">
        <w:trPr>
          <w:cantSplit/>
        </w:trPr>
        <w:tc>
          <w:tcPr>
            <w:tcW w:w="675" w:type="dxa"/>
          </w:tcPr>
          <w:p w:rsidR="00DA4FBF" w:rsidRPr="002F3894" w:rsidRDefault="00DA4FBF" w:rsidP="00E31223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A4FBF" w:rsidRPr="00E31223" w:rsidRDefault="00DA4FBF">
            <w:pPr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A4FBF" w:rsidRPr="00633C1A" w:rsidRDefault="00DA4FBF" w:rsidP="00DA4FBF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Потюс Юрий Яронимович</w:t>
            </w:r>
          </w:p>
        </w:tc>
        <w:tc>
          <w:tcPr>
            <w:tcW w:w="2268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</w:rPr>
              <w:t>учитель физической культуры и здоровья</w:t>
            </w:r>
          </w:p>
        </w:tc>
        <w:tc>
          <w:tcPr>
            <w:tcW w:w="4394" w:type="dxa"/>
          </w:tcPr>
          <w:p w:rsidR="00DA4FBF" w:rsidRPr="00633C1A" w:rsidRDefault="00DA4FBF" w:rsidP="00DA4FB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</w:rPr>
              <w:t xml:space="preserve">Республиканский конкурс профессионального мастерства педагогических работников </w:t>
            </w:r>
          </w:p>
          <w:p w:rsidR="00DA4FBF" w:rsidRPr="00633C1A" w:rsidRDefault="00DA4FBF" w:rsidP="00DA4FB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</w:rPr>
              <w:t>«Учитель года Республики Беларусь»</w:t>
            </w:r>
          </w:p>
        </w:tc>
        <w:tc>
          <w:tcPr>
            <w:tcW w:w="3119" w:type="dxa"/>
          </w:tcPr>
          <w:p w:rsidR="00DA4FBF" w:rsidRPr="00633C1A" w:rsidRDefault="00DA4FBF" w:rsidP="002F3894">
            <w:pPr>
              <w:widowControl w:val="0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</w:rPr>
              <w:t>Победитель первого  этапа республиканского конкурса</w:t>
            </w:r>
            <w:r>
              <w:rPr>
                <w:rFonts w:ascii="Times New Roman" w:hAnsi="Times New Roman"/>
              </w:rPr>
              <w:t>, участник второго этапа республиканского конкурса</w:t>
            </w:r>
          </w:p>
        </w:tc>
      </w:tr>
      <w:tr w:rsidR="00DA4FBF" w:rsidRPr="00E31223" w:rsidTr="002F3894">
        <w:trPr>
          <w:cantSplit/>
        </w:trPr>
        <w:tc>
          <w:tcPr>
            <w:tcW w:w="675" w:type="dxa"/>
          </w:tcPr>
          <w:p w:rsidR="00DA4FBF" w:rsidRPr="002F3894" w:rsidRDefault="002F3894" w:rsidP="002F3894">
            <w:pPr>
              <w:ind w:left="142" w:right="-6"/>
              <w:rPr>
                <w:rFonts w:ascii="Times New Roman" w:hAnsi="Times New Roman"/>
                <w:lang w:eastAsia="en-US"/>
              </w:rPr>
            </w:pPr>
            <w:r w:rsidRPr="002F389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2694" w:type="dxa"/>
          </w:tcPr>
          <w:p w:rsidR="00DA4FBF" w:rsidRPr="00E31223" w:rsidRDefault="00DA4FBF">
            <w:pPr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A4FBF" w:rsidRPr="00633C1A" w:rsidRDefault="00DA4FBF" w:rsidP="00DA4FBF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e-BY"/>
              </w:rPr>
              <w:t>Малашонок Светлана Михайловна</w:t>
            </w:r>
            <w:r w:rsidRPr="00633C1A">
              <w:rPr>
                <w:rFonts w:ascii="Times New Roman" w:hAnsi="Times New Roman"/>
                <w:lang w:val="be-BY"/>
              </w:rPr>
              <w:t xml:space="preserve"> </w:t>
            </w:r>
          </w:p>
        </w:tc>
        <w:tc>
          <w:tcPr>
            <w:tcW w:w="2268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>учитель истории и обществоведения</w:t>
            </w:r>
          </w:p>
        </w:tc>
        <w:tc>
          <w:tcPr>
            <w:tcW w:w="4394" w:type="dxa"/>
          </w:tcPr>
          <w:p w:rsidR="00DA4FBF" w:rsidRPr="00633C1A" w:rsidRDefault="00DA4FBF" w:rsidP="00DA4FB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</w:rPr>
              <w:t>Витебская городская  Покровская научно-практическая конференция, секция «Православное краеведение. Сохранение исторической памяти в сознании современников. Роль музеев в формировании исторической памяти». Тема «Формирование гражданственности и патриотизма учащихся через деятельность школьной музейной комнаты»</w:t>
            </w:r>
          </w:p>
        </w:tc>
        <w:tc>
          <w:tcPr>
            <w:tcW w:w="3119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</w:rPr>
              <w:t xml:space="preserve">Диплом </w:t>
            </w:r>
            <w:r w:rsidRPr="00633C1A">
              <w:rPr>
                <w:rFonts w:ascii="Times New Roman" w:hAnsi="Times New Roman"/>
                <w:lang w:val="en-US"/>
              </w:rPr>
              <w:t>III</w:t>
            </w:r>
            <w:r w:rsidRPr="00633C1A">
              <w:rPr>
                <w:rFonts w:ascii="Times New Roman" w:hAnsi="Times New Roman"/>
              </w:rPr>
              <w:t xml:space="preserve"> степени</w:t>
            </w:r>
          </w:p>
        </w:tc>
      </w:tr>
      <w:tr w:rsidR="00DA4FBF" w:rsidRPr="00E31223" w:rsidTr="002F3894">
        <w:trPr>
          <w:cantSplit/>
        </w:trPr>
        <w:tc>
          <w:tcPr>
            <w:tcW w:w="675" w:type="dxa"/>
          </w:tcPr>
          <w:p w:rsidR="00DA4FBF" w:rsidRPr="002F3894" w:rsidRDefault="002F3894" w:rsidP="002F3894">
            <w:pPr>
              <w:ind w:left="142" w:right="-6"/>
              <w:rPr>
                <w:rFonts w:ascii="Times New Roman" w:hAnsi="Times New Roman"/>
                <w:lang w:eastAsia="en-US"/>
              </w:rPr>
            </w:pPr>
            <w:r w:rsidRPr="002F3894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2694" w:type="dxa"/>
          </w:tcPr>
          <w:p w:rsidR="00DA4FBF" w:rsidRPr="00E31223" w:rsidRDefault="00DA4FBF">
            <w:pPr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A4FBF" w:rsidRPr="00633C1A" w:rsidRDefault="00DA4FBF" w:rsidP="00DA4FBF">
            <w:pPr>
              <w:widowControl w:val="0"/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Окунева Карина Романовна</w:t>
            </w:r>
          </w:p>
        </w:tc>
        <w:tc>
          <w:tcPr>
            <w:tcW w:w="2268" w:type="dxa"/>
          </w:tcPr>
          <w:p w:rsidR="00DA4FBF" w:rsidRPr="00633C1A" w:rsidRDefault="00DA4FBF" w:rsidP="002F3894">
            <w:pPr>
              <w:widowControl w:val="0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>учитель химии</w:t>
            </w:r>
          </w:p>
        </w:tc>
        <w:tc>
          <w:tcPr>
            <w:tcW w:w="4394" w:type="dxa"/>
          </w:tcPr>
          <w:p w:rsidR="00DA4FBF" w:rsidRPr="00633C1A" w:rsidRDefault="00DA4FBF" w:rsidP="00DA4FB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 xml:space="preserve">Областной этап республиканского конкурса методических разработок по проблемам изменения климата </w:t>
            </w:r>
            <w:r w:rsidRPr="00633C1A">
              <w:rPr>
                <w:rFonts w:ascii="Times New Roman" w:hAnsi="Times New Roman"/>
              </w:rPr>
              <w:t>«</w:t>
            </w:r>
            <w:r w:rsidRPr="00633C1A">
              <w:rPr>
                <w:rFonts w:ascii="Times New Roman" w:hAnsi="Times New Roman"/>
                <w:lang w:val="be-BY"/>
              </w:rPr>
              <w:t>Будущее планеты в наших руках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119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  <w:lang w:val="be-BY"/>
              </w:rPr>
            </w:pPr>
            <w:r w:rsidRPr="00633C1A">
              <w:rPr>
                <w:rFonts w:ascii="Times New Roman" w:hAnsi="Times New Roman"/>
              </w:rPr>
              <w:t xml:space="preserve">Диплом </w:t>
            </w:r>
            <w:r w:rsidRPr="00633C1A">
              <w:rPr>
                <w:rFonts w:ascii="Times New Roman" w:hAnsi="Times New Roman"/>
                <w:lang w:val="en-US"/>
              </w:rPr>
              <w:t>II</w:t>
            </w:r>
            <w:r w:rsidRPr="00633C1A">
              <w:rPr>
                <w:rFonts w:ascii="Times New Roman" w:hAnsi="Times New Roman"/>
              </w:rPr>
              <w:t xml:space="preserve"> степени</w:t>
            </w:r>
          </w:p>
        </w:tc>
      </w:tr>
      <w:tr w:rsidR="00DA4FBF" w:rsidRPr="00E31223" w:rsidTr="002F3894">
        <w:trPr>
          <w:cantSplit/>
        </w:trPr>
        <w:tc>
          <w:tcPr>
            <w:tcW w:w="675" w:type="dxa"/>
          </w:tcPr>
          <w:p w:rsidR="00DA4FBF" w:rsidRPr="002F3894" w:rsidRDefault="002F3894" w:rsidP="002F3894">
            <w:pPr>
              <w:pStyle w:val="af9"/>
              <w:ind w:left="142" w:righ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DA4FBF" w:rsidRPr="00E31223" w:rsidRDefault="00DA4FBF">
            <w:pPr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A4FBF" w:rsidRPr="00633C1A" w:rsidRDefault="00DA4FBF" w:rsidP="00DA4FBF">
            <w:pPr>
              <w:widowControl w:val="0"/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Федецова Алина Дмитриевна</w:t>
            </w:r>
            <w:r w:rsidRPr="00633C1A">
              <w:rPr>
                <w:rFonts w:ascii="Times New Roman" w:hAnsi="Times New Roman"/>
                <w:lang w:val="be-BY"/>
              </w:rPr>
              <w:t xml:space="preserve"> </w:t>
            </w:r>
          </w:p>
        </w:tc>
        <w:tc>
          <w:tcPr>
            <w:tcW w:w="2268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>учитель биологии</w:t>
            </w:r>
          </w:p>
        </w:tc>
        <w:tc>
          <w:tcPr>
            <w:tcW w:w="4394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 xml:space="preserve">Молодежный конкурс научных и творческих  работ </w:t>
            </w:r>
            <w:r w:rsidRPr="00633C1A">
              <w:rPr>
                <w:rFonts w:ascii="Times New Roman" w:hAnsi="Times New Roman"/>
              </w:rPr>
              <w:t>«Наука будущего»</w:t>
            </w:r>
          </w:p>
        </w:tc>
        <w:tc>
          <w:tcPr>
            <w:tcW w:w="3119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Участие</w:t>
            </w:r>
          </w:p>
        </w:tc>
      </w:tr>
      <w:tr w:rsidR="00DA4FBF" w:rsidRPr="00E31223" w:rsidTr="002F3894">
        <w:trPr>
          <w:cantSplit/>
          <w:trHeight w:val="904"/>
        </w:trPr>
        <w:tc>
          <w:tcPr>
            <w:tcW w:w="675" w:type="dxa"/>
          </w:tcPr>
          <w:p w:rsidR="00DA4FBF" w:rsidRPr="002F3894" w:rsidRDefault="002F3894" w:rsidP="002F3894">
            <w:pPr>
              <w:spacing w:after="0" w:line="240" w:lineRule="auto"/>
              <w:ind w:left="142" w:right="-6"/>
              <w:rPr>
                <w:rFonts w:ascii="Times New Roman" w:hAnsi="Times New Roman"/>
                <w:sz w:val="24"/>
                <w:szCs w:val="24"/>
              </w:rPr>
            </w:pPr>
            <w:r w:rsidRPr="002F389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DA4FBF" w:rsidRPr="00E31223" w:rsidRDefault="00DA4FBF">
            <w:pPr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A4FBF" w:rsidRPr="00633C1A" w:rsidRDefault="00DA4FBF" w:rsidP="00DA4FBF">
            <w:pPr>
              <w:widowControl w:val="0"/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Окунева Карина Романовна</w:t>
            </w:r>
          </w:p>
        </w:tc>
        <w:tc>
          <w:tcPr>
            <w:tcW w:w="2268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>учитель химии</w:t>
            </w:r>
          </w:p>
        </w:tc>
        <w:tc>
          <w:tcPr>
            <w:tcW w:w="4394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</w:rPr>
            </w:pPr>
            <w:r w:rsidRPr="00633C1A">
              <w:rPr>
                <w:rFonts w:ascii="Times New Roman" w:hAnsi="Times New Roman"/>
                <w:lang w:val="be-BY"/>
              </w:rPr>
              <w:t xml:space="preserve">Открытый областной конкурс публикаций </w:t>
            </w:r>
            <w:r w:rsidRPr="00633C1A">
              <w:rPr>
                <w:rFonts w:ascii="Times New Roman" w:hAnsi="Times New Roman"/>
              </w:rPr>
              <w:t>«</w:t>
            </w:r>
            <w:r w:rsidRPr="00633C1A">
              <w:rPr>
                <w:rFonts w:ascii="Times New Roman" w:hAnsi="Times New Roman"/>
                <w:lang w:val="be-BY"/>
              </w:rPr>
              <w:t>ІДЭЯ</w:t>
            </w:r>
            <w:r w:rsidRPr="00633C1A">
              <w:rPr>
                <w:rFonts w:ascii="Times New Roman" w:hAnsi="Times New Roman"/>
              </w:rPr>
              <w:t>»</w:t>
            </w:r>
          </w:p>
        </w:tc>
        <w:tc>
          <w:tcPr>
            <w:tcW w:w="3119" w:type="dxa"/>
          </w:tcPr>
          <w:p w:rsidR="00DA4FBF" w:rsidRPr="00633C1A" w:rsidRDefault="00DA4FBF" w:rsidP="002F3894">
            <w:pPr>
              <w:widowControl w:val="0"/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Участие</w:t>
            </w:r>
          </w:p>
        </w:tc>
      </w:tr>
    </w:tbl>
    <w:p w:rsidR="00E50759" w:rsidRDefault="00E50759" w:rsidP="00A97BD6">
      <w:pPr>
        <w:pStyle w:val="a3"/>
        <w:spacing w:after="0" w:line="240" w:lineRule="auto"/>
        <w:ind w:left="710"/>
        <w:rPr>
          <w:rFonts w:ascii="Times New Roman" w:hAnsi="Times New Roman"/>
          <w:b/>
          <w:sz w:val="28"/>
          <w:szCs w:val="28"/>
        </w:rPr>
      </w:pPr>
    </w:p>
    <w:p w:rsidR="00321CD7" w:rsidRPr="00420D87" w:rsidRDefault="00A97BD6" w:rsidP="00A97BD6">
      <w:pPr>
        <w:pStyle w:val="a3"/>
        <w:spacing w:after="0" w:line="240" w:lineRule="auto"/>
        <w:ind w:left="71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</w:t>
      </w:r>
      <w:r w:rsidR="00321CD7" w:rsidRPr="00420D87">
        <w:rPr>
          <w:rFonts w:ascii="Times New Roman" w:hAnsi="Times New Roman"/>
          <w:b/>
          <w:sz w:val="28"/>
          <w:szCs w:val="28"/>
        </w:rPr>
        <w:t xml:space="preserve">Результативность участия учащихся в конкурсах, конференциях, олимпиадах </w:t>
      </w:r>
    </w:p>
    <w:p w:rsidR="00A10366" w:rsidRPr="00420D87" w:rsidRDefault="00A10366" w:rsidP="00A10366">
      <w:pPr>
        <w:pStyle w:val="a3"/>
        <w:spacing w:after="0" w:line="240" w:lineRule="auto"/>
        <w:ind w:left="567"/>
        <w:rPr>
          <w:rFonts w:ascii="Times New Roman" w:hAnsi="Times New Roman"/>
          <w:b/>
          <w:sz w:val="28"/>
          <w:szCs w:val="28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701"/>
        <w:gridCol w:w="5812"/>
        <w:gridCol w:w="1701"/>
        <w:gridCol w:w="3119"/>
      </w:tblGrid>
      <w:tr w:rsidR="001B3B85" w:rsidRPr="00E31223" w:rsidTr="00DD43A7">
        <w:trPr>
          <w:cantSplit/>
        </w:trPr>
        <w:tc>
          <w:tcPr>
            <w:tcW w:w="675" w:type="dxa"/>
          </w:tcPr>
          <w:p w:rsidR="001B3B85" w:rsidRPr="00E31223" w:rsidRDefault="001B3B8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52" w:type="dxa"/>
          </w:tcPr>
          <w:p w:rsidR="001B3B85" w:rsidRPr="00E31223" w:rsidRDefault="001B3B8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Ф.И.О. учителя</w:t>
            </w:r>
          </w:p>
          <w:p w:rsidR="001B3B85" w:rsidRPr="00E31223" w:rsidRDefault="001B3B8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701" w:type="dxa"/>
          </w:tcPr>
          <w:p w:rsidR="001B3B85" w:rsidRPr="00E31223" w:rsidRDefault="001B3B8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5812" w:type="dxa"/>
          </w:tcPr>
          <w:p w:rsidR="001B3B85" w:rsidRPr="00E31223" w:rsidRDefault="001B3B8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Название конкурса, конференции, олимпиады и др.</w:t>
            </w:r>
          </w:p>
        </w:tc>
        <w:tc>
          <w:tcPr>
            <w:tcW w:w="1701" w:type="dxa"/>
          </w:tcPr>
          <w:p w:rsidR="001B3B85" w:rsidRPr="00E31223" w:rsidRDefault="001B3B8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  <w:tc>
          <w:tcPr>
            <w:tcW w:w="3119" w:type="dxa"/>
          </w:tcPr>
          <w:p w:rsidR="001B3B85" w:rsidRDefault="001B3B8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Учреждение </w:t>
            </w:r>
          </w:p>
          <w:p w:rsidR="001B3B85" w:rsidRPr="00E31223" w:rsidRDefault="001B3B85" w:rsidP="00E31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Pr="000364FD" w:rsidRDefault="003B1167" w:rsidP="00BE461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3B1167" w:rsidRPr="000364FD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Вараксина Марина Васильевна</w:t>
            </w:r>
          </w:p>
        </w:tc>
        <w:tc>
          <w:tcPr>
            <w:tcW w:w="1701" w:type="dxa"/>
          </w:tcPr>
          <w:p w:rsidR="003B1167" w:rsidRPr="008D532E" w:rsidRDefault="003B1167" w:rsidP="00BE4619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5812" w:type="dxa"/>
          </w:tcPr>
          <w:p w:rsidR="003B1167" w:rsidRPr="004404CF" w:rsidRDefault="003B1167" w:rsidP="006E160E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Районный этап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</w:t>
            </w:r>
            <w:r w:rsidRPr="004404CF">
              <w:rPr>
                <w:rFonts w:ascii="Times New Roman" w:hAnsi="Times New Roman"/>
                <w:color w:val="000000"/>
              </w:rPr>
              <w:t xml:space="preserve"> Республиканского конкурса «Открываем Беларусь»,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480E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>Вараксина Марина Васльевна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Обществоведение</w:t>
            </w:r>
          </w:p>
        </w:tc>
        <w:tc>
          <w:tcPr>
            <w:tcW w:w="5812" w:type="dxa"/>
          </w:tcPr>
          <w:p w:rsidR="003B1167" w:rsidRPr="004404CF" w:rsidRDefault="003B1167" w:rsidP="005A73E7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 w:rsidRPr="004404CF">
              <w:rPr>
                <w:rFonts w:ascii="Times New Roman" w:hAnsi="Times New Roman"/>
              </w:rPr>
              <w:t>Конкурс работ исследовательского характера учащихся учреждений общего среднего образования Витебской области «Эврика» «</w:t>
            </w:r>
            <w:r w:rsidRPr="004404CF">
              <w:rPr>
                <w:rFonts w:ascii="Times New Roman" w:hAnsi="Times New Roman"/>
                <w:lang w:val="be-BY"/>
              </w:rPr>
              <w:t>Роля партызанскіх газет у барацьбе з нямецка-фашысцк</w:t>
            </w:r>
            <w:r w:rsidR="00EF76A7">
              <w:rPr>
                <w:rFonts w:ascii="Times New Roman" w:hAnsi="Times New Roman"/>
                <w:lang w:val="be-BY"/>
              </w:rPr>
              <w:t>імі захопнікамі ў гады Вялікай А</w:t>
            </w:r>
            <w:r w:rsidRPr="004404CF">
              <w:rPr>
                <w:rFonts w:ascii="Times New Roman" w:hAnsi="Times New Roman"/>
                <w:lang w:val="be-BY"/>
              </w:rPr>
              <w:t>йчыннай вайны</w:t>
            </w:r>
            <w:r w:rsidRPr="004404CF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6C32B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Дорожко Ирина Александровна</w:t>
            </w:r>
          </w:p>
        </w:tc>
        <w:tc>
          <w:tcPr>
            <w:tcW w:w="1701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812" w:type="dxa"/>
          </w:tcPr>
          <w:p w:rsidR="003B1167" w:rsidRPr="004404CF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</w:rPr>
              <w:t xml:space="preserve">Районный этап  </w:t>
            </w:r>
            <w:r w:rsidRPr="004404CF">
              <w:rPr>
                <w:rFonts w:ascii="Times New Roman" w:hAnsi="Times New Roman"/>
                <w:lang w:val="en-US"/>
              </w:rPr>
              <w:t>XVIV</w:t>
            </w:r>
            <w:r w:rsidRPr="004404CF">
              <w:rPr>
                <w:rFonts w:ascii="Times New Roman" w:hAnsi="Times New Roman"/>
              </w:rPr>
              <w:t xml:space="preserve"> </w:t>
            </w:r>
            <w:r w:rsidRPr="004404CF">
              <w:rPr>
                <w:rFonts w:ascii="Times New Roman" w:hAnsi="Times New Roman"/>
                <w:lang w:val="be-BY"/>
              </w:rPr>
              <w:t xml:space="preserve">республиканского конкурса </w:t>
            </w:r>
            <w:r w:rsidRPr="004404CF">
              <w:rPr>
                <w:rFonts w:ascii="Times New Roman" w:hAnsi="Times New Roman"/>
                <w:color w:val="000000"/>
              </w:rPr>
              <w:t>«</w:t>
            </w:r>
            <w:r w:rsidRPr="004404CF">
              <w:rPr>
                <w:rFonts w:ascii="Times New Roman" w:hAnsi="Times New Roman"/>
                <w:lang w:val="be-BY"/>
              </w:rPr>
              <w:t>Энергомарафон</w:t>
            </w:r>
            <w:r w:rsidRPr="004404CF">
              <w:rPr>
                <w:rFonts w:ascii="Times New Roman" w:hAnsi="Times New Roman"/>
                <w:color w:val="000000"/>
              </w:rPr>
              <w:t>»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</w:p>
        </w:tc>
        <w:tc>
          <w:tcPr>
            <w:tcW w:w="1701" w:type="dxa"/>
            <w:vAlign w:val="center"/>
          </w:tcPr>
          <w:p w:rsidR="003B1167" w:rsidRPr="00E6103A" w:rsidRDefault="003B1167" w:rsidP="001239EC">
            <w:pPr>
              <w:tabs>
                <w:tab w:val="left" w:pos="709"/>
                <w:tab w:val="left" w:pos="851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победа в номинации «Геймификация»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Дорожко Ирина Александровна</w:t>
            </w:r>
          </w:p>
        </w:tc>
        <w:tc>
          <w:tcPr>
            <w:tcW w:w="1701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г</w:t>
            </w:r>
            <w:r>
              <w:rPr>
                <w:rFonts w:ascii="Times New Roman" w:hAnsi="Times New Roman"/>
                <w:lang w:val="be-BY"/>
              </w:rPr>
              <w:t xml:space="preserve">ородской олимпиады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«Математика»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3242F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 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DD43A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3B1167" w:rsidRPr="00FC4E98" w:rsidRDefault="003B1167" w:rsidP="00B11AC1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Журавлева-Стариченко Елена Александровна</w:t>
            </w:r>
          </w:p>
        </w:tc>
        <w:tc>
          <w:tcPr>
            <w:tcW w:w="1701" w:type="dxa"/>
          </w:tcPr>
          <w:p w:rsidR="003B1167" w:rsidRPr="00FC4E98" w:rsidRDefault="003B1167" w:rsidP="00B11AC1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Белорусский язык и литература</w:t>
            </w:r>
          </w:p>
        </w:tc>
        <w:tc>
          <w:tcPr>
            <w:tcW w:w="5812" w:type="dxa"/>
          </w:tcPr>
          <w:p w:rsidR="003B1167" w:rsidRPr="007D4BA8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конкурса драматических коллективов учреждений общего среднего образования “Сценические чтения. “Школьный театр”,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D742A0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3 место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DD43A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3B1167" w:rsidRPr="00FC4E98" w:rsidRDefault="003B1167" w:rsidP="00933B6B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Журавлева-Стариченко Елена Александровна</w:t>
            </w:r>
          </w:p>
        </w:tc>
        <w:tc>
          <w:tcPr>
            <w:tcW w:w="1701" w:type="dxa"/>
          </w:tcPr>
          <w:p w:rsidR="003B1167" w:rsidRPr="00FC4E98" w:rsidRDefault="003B1167" w:rsidP="00933B6B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Белорусский язык и литература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 xml:space="preserve">Районный этап республиканского творческого конкурса юных чтецов “Живая классика”,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D742A0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3 место</w:t>
            </w:r>
          </w:p>
        </w:tc>
        <w:tc>
          <w:tcPr>
            <w:tcW w:w="3119" w:type="dxa"/>
          </w:tcPr>
          <w:p w:rsidR="003B1167" w:rsidRDefault="003B1167" w:rsidP="00933B6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933B6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Журавлева-Стариченко Елена Александровна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Русский язык и литература</w:t>
            </w:r>
          </w:p>
        </w:tc>
        <w:tc>
          <w:tcPr>
            <w:tcW w:w="5812" w:type="dxa"/>
          </w:tcPr>
          <w:p w:rsidR="003B1167" w:rsidRDefault="003B1167" w:rsidP="005A73E7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Городской этап республиканского творческого конкурса юных чтецов “Живая классика”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31244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Журавлева-Стариченко Елена Александровна, </w:t>
            </w:r>
          </w:p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Михайлова Ирина Гекторовна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Белорусский язык и литература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г</w:t>
            </w:r>
            <w:r>
              <w:rPr>
                <w:rFonts w:ascii="Times New Roman" w:hAnsi="Times New Roman"/>
                <w:lang w:val="be-BY"/>
              </w:rPr>
              <w:t xml:space="preserve">ородской олимпиады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«Белорусский язык и литература»,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0438D0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дипломы 1,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2" w:type="dxa"/>
            <w:vAlign w:val="center"/>
          </w:tcPr>
          <w:p w:rsidR="003B1167" w:rsidRDefault="003B1167" w:rsidP="005A73E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Журавлева-Стариченко Елена Александровна, Михайлова Ирина Гекторовна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933B6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Белорусский язык и литература</w:t>
            </w:r>
          </w:p>
        </w:tc>
        <w:tc>
          <w:tcPr>
            <w:tcW w:w="5812" w:type="dxa"/>
          </w:tcPr>
          <w:p w:rsidR="003B1167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 xml:space="preserve">Городская олимпиада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«Белорусский язык и литература»,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3F3AD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два диплома 3 степени</w:t>
            </w:r>
          </w:p>
        </w:tc>
        <w:tc>
          <w:tcPr>
            <w:tcW w:w="3119" w:type="dxa"/>
          </w:tcPr>
          <w:p w:rsidR="003B1167" w:rsidRDefault="003B1167" w:rsidP="001B3C0E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1B3C0E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DD43A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</w:tcPr>
          <w:p w:rsidR="003B1167" w:rsidRPr="00FC4E98" w:rsidRDefault="003B1167" w:rsidP="00B11AC1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Захаренко Ксения Артуровна</w:t>
            </w:r>
          </w:p>
        </w:tc>
        <w:tc>
          <w:tcPr>
            <w:tcW w:w="1701" w:type="dxa"/>
          </w:tcPr>
          <w:p w:rsidR="003B1167" w:rsidRPr="00FC4E98" w:rsidRDefault="003B1167" w:rsidP="00B11AC1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 xml:space="preserve">Районный этап фестиваля межкультурных </w:t>
            </w:r>
            <w:r>
              <w:rPr>
                <w:rFonts w:ascii="Times New Roman" w:hAnsi="Times New Roman"/>
                <w:color w:val="000000"/>
              </w:rPr>
              <w:t>коммуникаций,</w:t>
            </w:r>
            <w:r w:rsidRPr="004404C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DD43A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3B1167" w:rsidRPr="00FC4E98" w:rsidRDefault="003B1167" w:rsidP="00B11AC1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Ильющенкова Инна Петровна</w:t>
            </w:r>
          </w:p>
        </w:tc>
        <w:tc>
          <w:tcPr>
            <w:tcW w:w="1701" w:type="dxa"/>
          </w:tcPr>
          <w:p w:rsidR="003B1167" w:rsidRPr="00FC4E98" w:rsidRDefault="003B1167" w:rsidP="00B11AC1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5812" w:type="dxa"/>
          </w:tcPr>
          <w:p w:rsidR="003B1167" w:rsidRPr="004404CF" w:rsidRDefault="003B1167" w:rsidP="005A73E7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>Отборочный этап олимпиады школьников Союзного государства «Россия и Беларусь: историческая и духовная общность»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EA2838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3119" w:type="dxa"/>
          </w:tcPr>
          <w:p w:rsidR="003B1167" w:rsidRDefault="003B1167" w:rsidP="00EA2838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EA2838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66"/>
        </w:trPr>
        <w:tc>
          <w:tcPr>
            <w:tcW w:w="675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2" w:type="dxa"/>
            <w:vAlign w:val="center"/>
          </w:tcPr>
          <w:p w:rsidR="003B1167" w:rsidRPr="00F2114B" w:rsidRDefault="003B1167" w:rsidP="000438D0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Ильющенкова Инна Петровна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0438D0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Русский язык и литература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г</w:t>
            </w:r>
            <w:r>
              <w:rPr>
                <w:rFonts w:ascii="Times New Roman" w:hAnsi="Times New Roman"/>
                <w:lang w:val="be-BY"/>
              </w:rPr>
              <w:t xml:space="preserve">ородской олимпиады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«Русский язык и литература»,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35647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дипломы 1и 3степени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2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>Ильющенкова Инна Петровна</w:t>
            </w:r>
          </w:p>
        </w:tc>
        <w:tc>
          <w:tcPr>
            <w:tcW w:w="1701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русская литература</w:t>
            </w:r>
          </w:p>
        </w:tc>
        <w:tc>
          <w:tcPr>
            <w:tcW w:w="5812" w:type="dxa"/>
          </w:tcPr>
          <w:p w:rsidR="003B1167" w:rsidRPr="004404CF" w:rsidRDefault="003B1167" w:rsidP="005A73E7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4404CF">
              <w:rPr>
                <w:rFonts w:ascii="Times New Roman" w:hAnsi="Times New Roman"/>
              </w:rPr>
              <w:t>Республиканский конкурс чтецов, посвященной 80-й годовщине Победы советского народа в Великой Отечественной войне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C6740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3B1167" w:rsidRPr="008D532E" w:rsidRDefault="003B1167" w:rsidP="001239EC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Ильющенкова Инна Петровна</w:t>
            </w:r>
          </w:p>
        </w:tc>
        <w:tc>
          <w:tcPr>
            <w:tcW w:w="1701" w:type="dxa"/>
          </w:tcPr>
          <w:p w:rsidR="003B1167" w:rsidRPr="008D532E" w:rsidRDefault="003B1167" w:rsidP="00A55828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5812" w:type="dxa"/>
          </w:tcPr>
          <w:p w:rsidR="003B1167" w:rsidRPr="004404CF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 w:rsidRPr="004404CF">
              <w:rPr>
                <w:rFonts w:ascii="Times New Roman" w:hAnsi="Times New Roman"/>
                <w:lang w:val="be-BY"/>
              </w:rPr>
              <w:t xml:space="preserve">Гарадскі этап рэспубліканскага конкурсу творчых работ “Праз творчасць у прафесію жыцця”, </w:t>
            </w:r>
          </w:p>
        </w:tc>
        <w:tc>
          <w:tcPr>
            <w:tcW w:w="1701" w:type="dxa"/>
            <w:vAlign w:val="center"/>
          </w:tcPr>
          <w:p w:rsidR="003B1167" w:rsidRPr="001653A9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lang w:val="be-BY"/>
              </w:rPr>
              <w:t>дыплом 3 ступені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1B3B85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2" w:type="dxa"/>
            <w:vAlign w:val="center"/>
          </w:tcPr>
          <w:p w:rsidR="003B1167" w:rsidRDefault="003B1167" w:rsidP="00933B6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Ильющенкова Инна Петровна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933B6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Русский язык и литература</w:t>
            </w:r>
          </w:p>
        </w:tc>
        <w:tc>
          <w:tcPr>
            <w:tcW w:w="5812" w:type="dxa"/>
          </w:tcPr>
          <w:p w:rsidR="003B1167" w:rsidRPr="000E46B9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e-BY"/>
              </w:rPr>
              <w:t xml:space="preserve">Городская олимпиада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«Русский язык и литература»,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3F3AD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 3 степени</w:t>
            </w:r>
          </w:p>
        </w:tc>
        <w:tc>
          <w:tcPr>
            <w:tcW w:w="3119" w:type="dxa"/>
          </w:tcPr>
          <w:p w:rsidR="003B1167" w:rsidRDefault="003B1167" w:rsidP="003F3AD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3F3AD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52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Кравченко Людмила Николаевна,</w:t>
            </w:r>
          </w:p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Санец Яна Михайловна</w:t>
            </w:r>
          </w:p>
        </w:tc>
        <w:tc>
          <w:tcPr>
            <w:tcW w:w="1701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5812" w:type="dxa"/>
          </w:tcPr>
          <w:p w:rsidR="003B1167" w:rsidRPr="004404CF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Районный конкурс «Безопасность – это…»,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3B736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дипломы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:rsidR="003B1167" w:rsidRPr="008D532E" w:rsidRDefault="003B1167" w:rsidP="006E160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Лаило Василий Владимирович, Потюс Юрий Яронимович</w:t>
            </w:r>
          </w:p>
        </w:tc>
        <w:tc>
          <w:tcPr>
            <w:tcW w:w="1701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 и здоровье</w:t>
            </w:r>
          </w:p>
        </w:tc>
        <w:tc>
          <w:tcPr>
            <w:tcW w:w="5812" w:type="dxa"/>
          </w:tcPr>
          <w:p w:rsidR="003B1167" w:rsidRPr="004404CF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Районная олимпиада по учебному предмету «Физическая культура и здоровье», </w:t>
            </w:r>
          </w:p>
        </w:tc>
        <w:tc>
          <w:tcPr>
            <w:tcW w:w="1701" w:type="dxa"/>
            <w:vAlign w:val="center"/>
          </w:tcPr>
          <w:p w:rsidR="003B1167" w:rsidRPr="00CF634A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дипломы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52" w:type="dxa"/>
            <w:vAlign w:val="center"/>
          </w:tcPr>
          <w:p w:rsidR="003B1167" w:rsidRPr="00F2114B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Лаило Василий Владимирович, Потюс Юрий Яронимович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История, география</w:t>
            </w:r>
          </w:p>
        </w:tc>
        <w:tc>
          <w:tcPr>
            <w:tcW w:w="5812" w:type="dxa"/>
          </w:tcPr>
          <w:p w:rsidR="003B1167" w:rsidRPr="004404CF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 w:rsidRPr="004404CF">
              <w:rPr>
                <w:rFonts w:ascii="Times New Roman" w:hAnsi="Times New Roman"/>
                <w:lang w:val="be-BY"/>
              </w:rPr>
              <w:t>Городской этап Республиканской</w:t>
            </w:r>
            <w:r>
              <w:rPr>
                <w:rFonts w:ascii="Times New Roman" w:hAnsi="Times New Roman"/>
                <w:lang w:val="be-BY"/>
              </w:rPr>
              <w:t xml:space="preserve"> </w:t>
            </w:r>
            <w:r w:rsidRPr="004404CF">
              <w:rPr>
                <w:rFonts w:ascii="Times New Roman" w:hAnsi="Times New Roman"/>
                <w:lang w:val="be-BY"/>
              </w:rPr>
              <w:t xml:space="preserve">дистанционной игры </w:t>
            </w:r>
            <w:r w:rsidRPr="004404CF">
              <w:rPr>
                <w:rFonts w:ascii="Times New Roman" w:hAnsi="Times New Roman"/>
              </w:rPr>
              <w:t>«</w:t>
            </w:r>
            <w:r w:rsidRPr="004404CF">
              <w:rPr>
                <w:rFonts w:ascii="Times New Roman" w:hAnsi="Times New Roman"/>
                <w:lang w:val="be-BY"/>
              </w:rPr>
              <w:t>Территория детства: путешествуем по Беларуси</w:t>
            </w:r>
            <w:r w:rsidRPr="004404CF">
              <w:rPr>
                <w:rFonts w:ascii="Times New Roman" w:hAnsi="Times New Roman"/>
              </w:rPr>
              <w:t>»</w:t>
            </w:r>
            <w:r w:rsidRPr="004404CF">
              <w:rPr>
                <w:rFonts w:ascii="Times New Roman" w:hAnsi="Times New Roman"/>
                <w:lang w:val="be-BY"/>
              </w:rPr>
              <w:t xml:space="preserve">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lang w:val="be-BY"/>
              </w:rPr>
              <w:t>благодарность за участие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2" w:type="dxa"/>
            <w:vAlign w:val="center"/>
          </w:tcPr>
          <w:p w:rsidR="003B1167" w:rsidRDefault="003B1167" w:rsidP="00C0580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Малашонок Светлана Михайловна, Вараксина Марина Васильевна</w:t>
            </w:r>
          </w:p>
        </w:tc>
        <w:tc>
          <w:tcPr>
            <w:tcW w:w="1701" w:type="dxa"/>
            <w:vAlign w:val="center"/>
          </w:tcPr>
          <w:p w:rsidR="003B1167" w:rsidRDefault="003B1167" w:rsidP="007B18B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Обществоведение</w:t>
            </w:r>
          </w:p>
        </w:tc>
        <w:tc>
          <w:tcPr>
            <w:tcW w:w="5812" w:type="dxa"/>
          </w:tcPr>
          <w:p w:rsidR="003B1167" w:rsidRPr="004404CF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Районная олимпиада по учебному предмету «Обществоведение», </w:t>
            </w:r>
          </w:p>
        </w:tc>
        <w:tc>
          <w:tcPr>
            <w:tcW w:w="1701" w:type="dxa"/>
            <w:vAlign w:val="center"/>
          </w:tcPr>
          <w:p w:rsidR="003B1167" w:rsidRDefault="003B1167" w:rsidP="003B736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552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Малашонок Светлана Михайловна, вараксина Марина Васильевна</w:t>
            </w:r>
          </w:p>
        </w:tc>
        <w:tc>
          <w:tcPr>
            <w:tcW w:w="1701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5812" w:type="dxa"/>
          </w:tcPr>
          <w:p w:rsidR="003B1167" w:rsidRPr="004404CF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Районная олимпиада по учебному предмету «История», </w:t>
            </w:r>
          </w:p>
        </w:tc>
        <w:tc>
          <w:tcPr>
            <w:tcW w:w="1701" w:type="dxa"/>
            <w:vAlign w:val="center"/>
          </w:tcPr>
          <w:p w:rsidR="003B1167" w:rsidRDefault="003B1167" w:rsidP="000364FD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DD43A7">
        <w:trPr>
          <w:cantSplit/>
          <w:trHeight w:val="828"/>
        </w:trPr>
        <w:tc>
          <w:tcPr>
            <w:tcW w:w="675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52" w:type="dxa"/>
          </w:tcPr>
          <w:p w:rsidR="003B1167" w:rsidRPr="006E160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Малашонок Светлана Михайловна, Вараксина Марина Васильевна</w:t>
            </w:r>
          </w:p>
        </w:tc>
        <w:tc>
          <w:tcPr>
            <w:tcW w:w="1701" w:type="dxa"/>
          </w:tcPr>
          <w:p w:rsidR="003B1167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Обществоведение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г</w:t>
            </w:r>
            <w:r>
              <w:rPr>
                <w:rFonts w:ascii="Times New Roman" w:hAnsi="Times New Roman"/>
                <w:lang w:val="be-BY"/>
              </w:rPr>
              <w:t xml:space="preserve">ородской олимпиады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«Обществоведение»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35647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дипломы 2 и 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1B3B85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2" w:type="dxa"/>
            <w:vAlign w:val="center"/>
          </w:tcPr>
          <w:p w:rsidR="003B1167" w:rsidRPr="00F2114B" w:rsidRDefault="003B1167" w:rsidP="00630FE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Михайлова Ирина Гекторовна</w:t>
            </w:r>
          </w:p>
        </w:tc>
        <w:tc>
          <w:tcPr>
            <w:tcW w:w="1701" w:type="dxa"/>
            <w:vAlign w:val="center"/>
          </w:tcPr>
          <w:p w:rsidR="003B1167" w:rsidRPr="003242F4" w:rsidRDefault="003B1167" w:rsidP="00630FED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Белорусский язык и литература</w:t>
            </w:r>
          </w:p>
        </w:tc>
        <w:tc>
          <w:tcPr>
            <w:tcW w:w="5812" w:type="dxa"/>
          </w:tcPr>
          <w:p w:rsidR="003B1167" w:rsidRPr="007D4BA8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Городской этап Республиканского заочного литературного конкурса “Ад паэзіі сэрца да прозы жыцця!”</w:t>
            </w:r>
            <w:r>
              <w:rPr>
                <w:rFonts w:ascii="Times New Roman" w:hAnsi="Times New Roman"/>
              </w:rPr>
              <w:t xml:space="preserve"> к 105-летию И.Мележа, И.Шамякина</w:t>
            </w:r>
            <w:r>
              <w:rPr>
                <w:rFonts w:ascii="Times New Roman" w:hAnsi="Times New Roman"/>
                <w:lang w:val="be-BY"/>
              </w:rPr>
              <w:t xml:space="preserve">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630FED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lang w:val="be-BY"/>
              </w:rPr>
              <w:t>диплом 1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52" w:type="dxa"/>
            <w:vAlign w:val="center"/>
          </w:tcPr>
          <w:p w:rsidR="003B1167" w:rsidRDefault="003B1167" w:rsidP="00630FE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Михайлова Ирина Гекторовна</w:t>
            </w:r>
          </w:p>
        </w:tc>
        <w:tc>
          <w:tcPr>
            <w:tcW w:w="1701" w:type="dxa"/>
            <w:vAlign w:val="center"/>
          </w:tcPr>
          <w:p w:rsidR="003B1167" w:rsidRDefault="003B1167" w:rsidP="00630FED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</w:rPr>
              <w:t>Белорусский язык и литература</w:t>
            </w:r>
          </w:p>
        </w:tc>
        <w:tc>
          <w:tcPr>
            <w:tcW w:w="5812" w:type="dxa"/>
          </w:tcPr>
          <w:p w:rsidR="003B1167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Областной этап Республиканского заочного литературного конкурса “Ад паэзіі сэрца да прозы жыцця!”</w:t>
            </w:r>
            <w:r>
              <w:rPr>
                <w:rFonts w:ascii="Times New Roman" w:hAnsi="Times New Roman"/>
              </w:rPr>
              <w:t xml:space="preserve"> к 105-летию И.Мележа, И.Шамякина</w:t>
            </w:r>
            <w:r>
              <w:rPr>
                <w:rFonts w:ascii="Times New Roman" w:hAnsi="Times New Roman"/>
                <w:lang w:val="be-BY"/>
              </w:rPr>
              <w:t xml:space="preserve">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C574E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lang w:val="be-BY"/>
              </w:rPr>
              <w:t>диплом 1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1B3B85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52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Окунева Карина Романовна</w:t>
            </w:r>
          </w:p>
        </w:tc>
        <w:tc>
          <w:tcPr>
            <w:tcW w:w="1701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Химия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г</w:t>
            </w:r>
            <w:r>
              <w:rPr>
                <w:rFonts w:ascii="Times New Roman" w:hAnsi="Times New Roman"/>
                <w:lang w:val="be-BY"/>
              </w:rPr>
              <w:t xml:space="preserve">ородской олимпиады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«Химия»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52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Петрова Оксана Викторовна</w:t>
            </w:r>
          </w:p>
        </w:tc>
        <w:tc>
          <w:tcPr>
            <w:tcW w:w="1701" w:type="dxa"/>
            <w:vAlign w:val="center"/>
          </w:tcPr>
          <w:p w:rsidR="003B1167" w:rsidRDefault="003B1167" w:rsidP="007B18B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5812" w:type="dxa"/>
          </w:tcPr>
          <w:p w:rsidR="003B1167" w:rsidRPr="004404CF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Районная олимпиада по учебному предмету «География», </w:t>
            </w:r>
          </w:p>
        </w:tc>
        <w:tc>
          <w:tcPr>
            <w:tcW w:w="1701" w:type="dxa"/>
            <w:vAlign w:val="center"/>
          </w:tcPr>
          <w:p w:rsidR="003B1167" w:rsidRDefault="003B1167" w:rsidP="003B736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DD43A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2" w:type="dxa"/>
          </w:tcPr>
          <w:p w:rsidR="003B1167" w:rsidRDefault="003B1167" w:rsidP="002E6090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Петрова Оксана Викторовна</w:t>
            </w:r>
          </w:p>
        </w:tc>
        <w:tc>
          <w:tcPr>
            <w:tcW w:w="1701" w:type="dxa"/>
          </w:tcPr>
          <w:p w:rsidR="003B1167" w:rsidRDefault="003B1167" w:rsidP="002E6090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г</w:t>
            </w:r>
            <w:r>
              <w:rPr>
                <w:rFonts w:ascii="Times New Roman" w:hAnsi="Times New Roman"/>
                <w:lang w:val="be-BY"/>
              </w:rPr>
              <w:t xml:space="preserve">ородской олимпиады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«География», </w:t>
            </w:r>
          </w:p>
        </w:tc>
        <w:tc>
          <w:tcPr>
            <w:tcW w:w="1701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дипломы 2 и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2" w:type="dxa"/>
            <w:vAlign w:val="center"/>
          </w:tcPr>
          <w:p w:rsidR="003B1167" w:rsidRPr="00C05801" w:rsidRDefault="003B1167" w:rsidP="00C0580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Петрова Оксана Викторовна</w:t>
            </w:r>
          </w:p>
        </w:tc>
        <w:tc>
          <w:tcPr>
            <w:tcW w:w="1701" w:type="dxa"/>
            <w:vAlign w:val="center"/>
          </w:tcPr>
          <w:p w:rsidR="003B1167" w:rsidRDefault="003B1167" w:rsidP="007B18B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5812" w:type="dxa"/>
          </w:tcPr>
          <w:p w:rsidR="003B1167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 xml:space="preserve">Городская олимпиада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«География», </w:t>
            </w:r>
          </w:p>
        </w:tc>
        <w:tc>
          <w:tcPr>
            <w:tcW w:w="1701" w:type="dxa"/>
            <w:vAlign w:val="center"/>
          </w:tcPr>
          <w:p w:rsidR="003B1167" w:rsidRPr="00604BE6" w:rsidRDefault="003B1167" w:rsidP="003B736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DD43A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52" w:type="dxa"/>
          </w:tcPr>
          <w:p w:rsidR="003B1167" w:rsidRDefault="003B1167" w:rsidP="002E6090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Романовская Инна Михайловна</w:t>
            </w:r>
          </w:p>
        </w:tc>
        <w:tc>
          <w:tcPr>
            <w:tcW w:w="1701" w:type="dxa"/>
          </w:tcPr>
          <w:p w:rsidR="003B1167" w:rsidRDefault="003B1167" w:rsidP="002E6090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Физика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г</w:t>
            </w:r>
            <w:r>
              <w:rPr>
                <w:rFonts w:ascii="Times New Roman" w:hAnsi="Times New Roman"/>
                <w:lang w:val="be-BY"/>
              </w:rPr>
              <w:t xml:space="preserve">ородской олимпиады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«Физика», </w:t>
            </w:r>
          </w:p>
        </w:tc>
        <w:tc>
          <w:tcPr>
            <w:tcW w:w="1701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 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52" w:type="dxa"/>
            <w:vAlign w:val="center"/>
          </w:tcPr>
          <w:p w:rsidR="003B1167" w:rsidRDefault="003B1167" w:rsidP="005A73E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Романовская Иннна Михайловна</w:t>
            </w:r>
          </w:p>
        </w:tc>
        <w:tc>
          <w:tcPr>
            <w:tcW w:w="1701" w:type="dxa"/>
            <w:vAlign w:val="center"/>
          </w:tcPr>
          <w:p w:rsidR="003B1167" w:rsidRPr="003242F4" w:rsidRDefault="003B1167" w:rsidP="003242F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Физика</w:t>
            </w:r>
          </w:p>
        </w:tc>
        <w:tc>
          <w:tcPr>
            <w:tcW w:w="5812" w:type="dxa"/>
          </w:tcPr>
          <w:p w:rsidR="003B1167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 xml:space="preserve">Городская олимпиада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«Физика»,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3242F4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52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Санец Яна Михайловна</w:t>
            </w:r>
          </w:p>
        </w:tc>
        <w:tc>
          <w:tcPr>
            <w:tcW w:w="1701" w:type="dxa"/>
            <w:vAlign w:val="center"/>
          </w:tcPr>
          <w:p w:rsidR="003B1167" w:rsidRPr="003B1167" w:rsidRDefault="003B1167" w:rsidP="003B1167">
            <w:pPr>
              <w:tabs>
                <w:tab w:val="left" w:pos="709"/>
                <w:tab w:val="left" w:pos="851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</w:rPr>
            </w:pPr>
            <w:r w:rsidRPr="003B1167">
              <w:rPr>
                <w:rFonts w:ascii="Times New Roman" w:hAnsi="Times New Roman"/>
                <w:color w:val="000000"/>
              </w:rPr>
              <w:t>Допобразование</w:t>
            </w:r>
          </w:p>
        </w:tc>
        <w:tc>
          <w:tcPr>
            <w:tcW w:w="5812" w:type="dxa"/>
          </w:tcPr>
          <w:p w:rsidR="003B1167" w:rsidRPr="004404CF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4404CF">
              <w:rPr>
                <w:rFonts w:ascii="Times New Roman" w:hAnsi="Times New Roman"/>
                <w:lang w:val="be-BY"/>
              </w:rPr>
              <w:t>Городской этап Республиканского тимуровского проекта Тимуровцы.</w:t>
            </w:r>
            <w:r w:rsidRPr="004404CF">
              <w:rPr>
                <w:rFonts w:ascii="Times New Roman" w:hAnsi="Times New Roman"/>
                <w:lang w:val="en-US"/>
              </w:rPr>
              <w:t>by</w:t>
            </w:r>
            <w:r w:rsidRPr="004404CF"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</w:rPr>
              <w:t>диплом 2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52" w:type="dxa"/>
            <w:vAlign w:val="center"/>
          </w:tcPr>
          <w:p w:rsidR="003B1167" w:rsidRPr="000364FD" w:rsidRDefault="003B1167" w:rsidP="000364F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>Сычева Татьяна Михайловна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начальные классы</w:t>
            </w:r>
          </w:p>
        </w:tc>
        <w:tc>
          <w:tcPr>
            <w:tcW w:w="5812" w:type="dxa"/>
          </w:tcPr>
          <w:p w:rsidR="003B1167" w:rsidRPr="004404CF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lang w:val="be-BY"/>
              </w:rPr>
            </w:pPr>
            <w:r w:rsidRPr="004404CF">
              <w:rPr>
                <w:rFonts w:ascii="Times New Roman" w:hAnsi="Times New Roman"/>
                <w:lang w:val="be-BY"/>
              </w:rPr>
              <w:t xml:space="preserve">Витебский областной конкурс работ исследовательского характера </w:t>
            </w:r>
            <w:r w:rsidRPr="004404CF">
              <w:rPr>
                <w:rFonts w:ascii="Times New Roman" w:hAnsi="Times New Roman"/>
              </w:rPr>
              <w:t>«</w:t>
            </w:r>
            <w:r w:rsidRPr="004404CF">
              <w:rPr>
                <w:rFonts w:ascii="Times New Roman" w:hAnsi="Times New Roman"/>
                <w:lang w:val="be-BY"/>
              </w:rPr>
              <w:t>Вернисаж</w:t>
            </w:r>
            <w:r w:rsidRPr="004404CF">
              <w:rPr>
                <w:rFonts w:ascii="Times New Roman" w:hAnsi="Times New Roman"/>
              </w:rPr>
              <w:t>»</w:t>
            </w:r>
            <w:r w:rsidRPr="004404CF">
              <w:rPr>
                <w:rFonts w:ascii="Times New Roman" w:hAnsi="Times New Roman"/>
                <w:lang w:val="be-BY"/>
              </w:rPr>
              <w:t xml:space="preserve"> для учащихся учреждений общего среднего образования в 2025 году,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lang w:val="be-BY"/>
              </w:rPr>
              <w:t>диплом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52" w:type="dxa"/>
            <w:vAlign w:val="center"/>
          </w:tcPr>
          <w:p w:rsidR="003B1167" w:rsidRDefault="003B1167" w:rsidP="00C0580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Теселкина Светлана Евгеньевна</w:t>
            </w:r>
          </w:p>
        </w:tc>
        <w:tc>
          <w:tcPr>
            <w:tcW w:w="1701" w:type="dxa"/>
            <w:vAlign w:val="center"/>
          </w:tcPr>
          <w:p w:rsidR="003B1167" w:rsidRDefault="003B1167" w:rsidP="007B18B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Трудовое обучение</w:t>
            </w:r>
          </w:p>
        </w:tc>
        <w:tc>
          <w:tcPr>
            <w:tcW w:w="5812" w:type="dxa"/>
          </w:tcPr>
          <w:p w:rsidR="003B1167" w:rsidRPr="004404CF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Районная олимпиада по учебному предмету «Трудовое обучение», </w:t>
            </w:r>
          </w:p>
        </w:tc>
        <w:tc>
          <w:tcPr>
            <w:tcW w:w="1701" w:type="dxa"/>
            <w:vAlign w:val="center"/>
          </w:tcPr>
          <w:p w:rsidR="003B1167" w:rsidRPr="00B42E37" w:rsidRDefault="003B1167" w:rsidP="005E527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DD43A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52" w:type="dxa"/>
          </w:tcPr>
          <w:p w:rsidR="003B1167" w:rsidRPr="00FC4E98" w:rsidRDefault="003B1167" w:rsidP="00B11AC1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Теселкина Светлана Евгеньевна</w:t>
            </w:r>
          </w:p>
        </w:tc>
        <w:tc>
          <w:tcPr>
            <w:tcW w:w="1701" w:type="dxa"/>
          </w:tcPr>
          <w:p w:rsidR="003B1167" w:rsidRPr="00FC4E98" w:rsidRDefault="003B1167" w:rsidP="00B11AC1">
            <w:pPr>
              <w:tabs>
                <w:tab w:val="left" w:pos="709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Трудовое обучение, искусство</w:t>
            </w:r>
          </w:p>
        </w:tc>
        <w:tc>
          <w:tcPr>
            <w:tcW w:w="5812" w:type="dxa"/>
          </w:tcPr>
          <w:p w:rsidR="003B1167" w:rsidRPr="00912A7A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Районный этап областного конкурса  художественного творчества «Ве</w:t>
            </w:r>
            <w:r>
              <w:rPr>
                <w:rFonts w:ascii="Times New Roman" w:hAnsi="Times New Roman"/>
                <w:color w:val="000000"/>
                <w:lang w:val="be-BY"/>
              </w:rPr>
              <w:t>лікодная мазаіка”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EA2838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диплом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F2114B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52" w:type="dxa"/>
            <w:vAlign w:val="center"/>
          </w:tcPr>
          <w:p w:rsidR="003B1167" w:rsidRPr="00F2114B" w:rsidRDefault="003B1167" w:rsidP="005B5A6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Федецова Алина Дмитриевна</w:t>
            </w:r>
          </w:p>
        </w:tc>
        <w:tc>
          <w:tcPr>
            <w:tcW w:w="1701" w:type="dxa"/>
            <w:vAlign w:val="center"/>
          </w:tcPr>
          <w:p w:rsidR="003B1167" w:rsidRPr="00F2114B" w:rsidRDefault="003B1167" w:rsidP="005B5A6D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Биология</w:t>
            </w:r>
          </w:p>
        </w:tc>
        <w:tc>
          <w:tcPr>
            <w:tcW w:w="5812" w:type="dxa"/>
          </w:tcPr>
          <w:p w:rsidR="003B1167" w:rsidRDefault="003B1167" w:rsidP="001239EC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>Районный этап г</w:t>
            </w:r>
            <w:r>
              <w:rPr>
                <w:rFonts w:ascii="Times New Roman" w:hAnsi="Times New Roman"/>
                <w:lang w:val="be-BY"/>
              </w:rPr>
              <w:t xml:space="preserve">ородской олимпиады среди обучающихся </w:t>
            </w:r>
            <w:r>
              <w:rPr>
                <w:rFonts w:ascii="Times New Roman" w:hAnsi="Times New Roman"/>
                <w:lang w:val="en-US"/>
              </w:rPr>
              <w:t>IV</w:t>
            </w:r>
            <w:r w:rsidRPr="000E46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IX</w:t>
            </w:r>
            <w:r>
              <w:rPr>
                <w:rFonts w:ascii="Times New Roman" w:hAnsi="Times New Roman"/>
              </w:rPr>
              <w:t xml:space="preserve"> классов учреждений общего среднего образования по учебному предмету «Биология», </w:t>
            </w:r>
          </w:p>
        </w:tc>
        <w:tc>
          <w:tcPr>
            <w:tcW w:w="1701" w:type="dxa"/>
            <w:vAlign w:val="center"/>
          </w:tcPr>
          <w:p w:rsidR="003B1167" w:rsidRPr="006C32BB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дипломы 1, 3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5E527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52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Федорова Лариса Федоровна, Вараксинна Марина Васильевна</w:t>
            </w:r>
          </w:p>
        </w:tc>
        <w:tc>
          <w:tcPr>
            <w:tcW w:w="1701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5812" w:type="dxa"/>
          </w:tcPr>
          <w:p w:rsidR="003B1167" w:rsidRPr="004404CF" w:rsidRDefault="003B1167" w:rsidP="009C30BF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4404CF">
              <w:rPr>
                <w:rFonts w:ascii="Times New Roman" w:hAnsi="Times New Roman"/>
              </w:rPr>
              <w:t>Витебская городская Покровская историко-краеведческая детско-юношеская конференция, секция «История семьи в культурном контексте белорусов», тема «</w:t>
            </w:r>
            <w:r w:rsidRPr="004404CF">
              <w:rPr>
                <w:rFonts w:ascii="Times New Roman" w:hAnsi="Times New Roman"/>
                <w:lang w:val="be-BY"/>
              </w:rPr>
              <w:t>Пісаў з вайны салдат</w:t>
            </w:r>
            <w:r w:rsidRPr="004404CF">
              <w:rPr>
                <w:rFonts w:ascii="Times New Roman" w:hAnsi="Times New Roman"/>
              </w:rPr>
              <w:t xml:space="preserve">», </w:t>
            </w:r>
          </w:p>
        </w:tc>
        <w:tc>
          <w:tcPr>
            <w:tcW w:w="1701" w:type="dxa"/>
            <w:vAlign w:val="center"/>
          </w:tcPr>
          <w:p w:rsidR="003B1167" w:rsidRPr="003B7365" w:rsidRDefault="003B1167" w:rsidP="003B7365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</w:rPr>
              <w:t xml:space="preserve">диплом </w:t>
            </w:r>
            <w:r w:rsidRPr="004404CF">
              <w:rPr>
                <w:rFonts w:ascii="Times New Roman" w:hAnsi="Times New Roman"/>
                <w:lang w:val="en-US"/>
              </w:rPr>
              <w:t>I</w:t>
            </w:r>
            <w:r w:rsidRPr="004404CF">
              <w:rPr>
                <w:rFonts w:ascii="Times New Roman" w:hAnsi="Times New Roman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Pr="00E31223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B1167" w:rsidRPr="00E31223" w:rsidTr="005A73E7">
        <w:trPr>
          <w:cantSplit/>
          <w:trHeight w:val="828"/>
        </w:trPr>
        <w:tc>
          <w:tcPr>
            <w:tcW w:w="675" w:type="dxa"/>
            <w:vAlign w:val="center"/>
          </w:tcPr>
          <w:p w:rsidR="003B1167" w:rsidRDefault="003B1167" w:rsidP="00F2114B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52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Федорова Лариса Федоровна, Журавлева-Стариченко Елена Александровна</w:t>
            </w:r>
          </w:p>
        </w:tc>
        <w:tc>
          <w:tcPr>
            <w:tcW w:w="1701" w:type="dxa"/>
          </w:tcPr>
          <w:p w:rsidR="003B1167" w:rsidRPr="008D532E" w:rsidRDefault="003B1167" w:rsidP="00B11AC1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Белорусский язык и литература</w:t>
            </w:r>
          </w:p>
        </w:tc>
        <w:tc>
          <w:tcPr>
            <w:tcW w:w="5812" w:type="dxa"/>
          </w:tcPr>
          <w:p w:rsidR="003B1167" w:rsidRPr="004404CF" w:rsidRDefault="003B1167" w:rsidP="006E160E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Районная олимпиада по учебным предметам «Белорусский язык», «Белорусская литература» </w:t>
            </w:r>
          </w:p>
        </w:tc>
        <w:tc>
          <w:tcPr>
            <w:tcW w:w="1701" w:type="dxa"/>
            <w:vAlign w:val="center"/>
          </w:tcPr>
          <w:p w:rsidR="003B1167" w:rsidRPr="00E47351" w:rsidRDefault="003B1167" w:rsidP="00A55828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4CF">
              <w:rPr>
                <w:rFonts w:ascii="Times New Roman" w:hAnsi="Times New Roman"/>
                <w:color w:val="000000"/>
              </w:rPr>
              <w:t xml:space="preserve">дипломы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</w:t>
            </w:r>
            <w:r w:rsidRPr="004404CF">
              <w:rPr>
                <w:rFonts w:ascii="Times New Roman" w:hAnsi="Times New Roman"/>
                <w:color w:val="000000"/>
              </w:rPr>
              <w:t xml:space="preserve">, </w:t>
            </w:r>
            <w:r w:rsidRPr="004404CF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404CF">
              <w:rPr>
                <w:rFonts w:ascii="Times New Roman" w:hAnsi="Times New Roman"/>
                <w:color w:val="000000"/>
              </w:rPr>
              <w:t xml:space="preserve"> степени</w:t>
            </w:r>
          </w:p>
        </w:tc>
        <w:tc>
          <w:tcPr>
            <w:tcW w:w="3119" w:type="dxa"/>
          </w:tcPr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223">
              <w:rPr>
                <w:rFonts w:ascii="Times New Roman" w:hAnsi="Times New Roman"/>
                <w:sz w:val="24"/>
                <w:szCs w:val="24"/>
              </w:rPr>
              <w:t>ГУО «Средняя школа № 30 г.Витебска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</w:p>
          <w:p w:rsidR="003B1167" w:rsidRDefault="003B1167" w:rsidP="00A40999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М.И. Маценко</w:t>
            </w:r>
            <w:r w:rsidRPr="00E3122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984A84" w:rsidRDefault="00984A84" w:rsidP="00984A84">
      <w:pPr>
        <w:pStyle w:val="a3"/>
        <w:spacing w:after="0" w:line="240" w:lineRule="auto"/>
        <w:ind w:left="710"/>
        <w:rPr>
          <w:rFonts w:ascii="Times New Roman" w:hAnsi="Times New Roman"/>
          <w:b/>
          <w:sz w:val="28"/>
          <w:szCs w:val="28"/>
        </w:rPr>
      </w:pPr>
    </w:p>
    <w:p w:rsidR="00984A84" w:rsidRPr="00800FAC" w:rsidRDefault="00A97BD6" w:rsidP="00984A84">
      <w:pPr>
        <w:pStyle w:val="a3"/>
        <w:spacing w:after="0" w:line="240" w:lineRule="auto"/>
        <w:ind w:left="710"/>
        <w:rPr>
          <w:rFonts w:ascii="Times New Roman" w:hAnsi="Times New Roman"/>
          <w:b/>
          <w:sz w:val="28"/>
          <w:szCs w:val="28"/>
        </w:rPr>
      </w:pPr>
      <w:r w:rsidRPr="00800FAC">
        <w:rPr>
          <w:rFonts w:ascii="Times New Roman" w:hAnsi="Times New Roman"/>
          <w:b/>
          <w:sz w:val="28"/>
          <w:szCs w:val="28"/>
        </w:rPr>
        <w:t>15.</w:t>
      </w:r>
      <w:r w:rsidR="00321CD7" w:rsidRPr="00800FAC">
        <w:rPr>
          <w:rFonts w:ascii="Times New Roman" w:hAnsi="Times New Roman"/>
          <w:b/>
          <w:sz w:val="28"/>
          <w:szCs w:val="28"/>
        </w:rPr>
        <w:t>Работа с молодыми педагогами</w:t>
      </w:r>
      <w:r w:rsidR="00F33D8E" w:rsidRPr="00800FAC">
        <w:rPr>
          <w:rFonts w:ascii="Times New Roman" w:hAnsi="Times New Roman"/>
          <w:b/>
          <w:sz w:val="28"/>
          <w:szCs w:val="28"/>
        </w:rPr>
        <w:t>.</w:t>
      </w:r>
      <w:r w:rsidR="00984A84" w:rsidRPr="00800FAC">
        <w:rPr>
          <w:rFonts w:ascii="Times New Roman" w:hAnsi="Times New Roman"/>
          <w:b/>
          <w:sz w:val="28"/>
          <w:szCs w:val="28"/>
        </w:rPr>
        <w:t xml:space="preserve"> </w:t>
      </w:r>
    </w:p>
    <w:p w:rsidR="005405B7" w:rsidRDefault="008175A6" w:rsidP="005405B7">
      <w:pPr>
        <w:pStyle w:val="a3"/>
        <w:spacing w:after="0" w:line="240" w:lineRule="auto"/>
        <w:ind w:left="0" w:right="-32" w:firstLine="709"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>Для успешной профессиональной  адаптации молодых специалистов в учреждении организована работа «Школы молодого учителя»</w:t>
      </w:r>
      <w:r w:rsidR="00800FAC" w:rsidRPr="005405B7">
        <w:rPr>
          <w:rFonts w:ascii="Times New Roman" w:hAnsi="Times New Roman"/>
          <w:sz w:val="28"/>
          <w:szCs w:val="28"/>
        </w:rPr>
        <w:t xml:space="preserve"> (далее – ШМУ)</w:t>
      </w:r>
      <w:r w:rsidR="005405B7">
        <w:rPr>
          <w:rFonts w:ascii="Times New Roman" w:hAnsi="Times New Roman"/>
          <w:sz w:val="28"/>
          <w:szCs w:val="28"/>
        </w:rPr>
        <w:t xml:space="preserve">, руководитель  </w:t>
      </w:r>
      <w:r w:rsidR="00104DA9" w:rsidRPr="005405B7">
        <w:rPr>
          <w:rFonts w:ascii="Times New Roman" w:hAnsi="Times New Roman"/>
          <w:sz w:val="28"/>
          <w:szCs w:val="28"/>
        </w:rPr>
        <w:t>Старостенкова Н.Г</w:t>
      </w:r>
      <w:r w:rsidRPr="005405B7">
        <w:rPr>
          <w:rFonts w:ascii="Times New Roman" w:hAnsi="Times New Roman"/>
          <w:sz w:val="28"/>
          <w:szCs w:val="28"/>
        </w:rPr>
        <w:t>., заместитель директора по учебной работе.</w:t>
      </w:r>
      <w:r w:rsidR="008A0F78" w:rsidRPr="005405B7">
        <w:rPr>
          <w:rFonts w:ascii="Times New Roman" w:hAnsi="Times New Roman"/>
          <w:sz w:val="28"/>
          <w:szCs w:val="28"/>
        </w:rPr>
        <w:t xml:space="preserve"> </w:t>
      </w:r>
    </w:p>
    <w:p w:rsidR="008A0F78" w:rsidRPr="005405B7" w:rsidRDefault="008A0F78" w:rsidP="005405B7">
      <w:pPr>
        <w:pStyle w:val="a3"/>
        <w:spacing w:after="0" w:line="240" w:lineRule="auto"/>
        <w:ind w:left="0" w:right="-32" w:firstLine="709"/>
        <w:jc w:val="both"/>
        <w:rPr>
          <w:rFonts w:ascii="Times New Roman" w:hAnsi="Times New Roman"/>
          <w:sz w:val="28"/>
          <w:szCs w:val="28"/>
        </w:rPr>
      </w:pPr>
      <w:r w:rsidRPr="00104DA9">
        <w:rPr>
          <w:rFonts w:ascii="Times New Roman" w:hAnsi="Times New Roman"/>
          <w:sz w:val="28"/>
          <w:szCs w:val="28"/>
        </w:rPr>
        <w:t>Особенностью данного методического формирования явля</w:t>
      </w:r>
      <w:r w:rsidR="005405B7">
        <w:rPr>
          <w:rFonts w:ascii="Times New Roman" w:hAnsi="Times New Roman"/>
          <w:sz w:val="28"/>
          <w:szCs w:val="28"/>
        </w:rPr>
        <w:t>ется</w:t>
      </w:r>
      <w:r w:rsidRPr="00104DA9">
        <w:rPr>
          <w:rFonts w:ascii="Times New Roman" w:hAnsi="Times New Roman"/>
          <w:sz w:val="28"/>
          <w:szCs w:val="28"/>
        </w:rPr>
        <w:t xml:space="preserve"> отсутствие у его участников стажа педагогической деятельности и квалификационных категорий (возраст – до 25 лет). 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lastRenderedPageBreak/>
        <w:t xml:space="preserve">В течение учебного года проводились индивидуальные консультации, на которых молодые учителя получали адресные советы по трудным вопросам, рекомендации. Помогали  не только  наставники,  но и  председатели  школьных учебно-методических объединений, заместители  директора, классные  руководители, опытные учителя. 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>Наставники своевременно консультировали молодых специалистов по ведению и оформлению документов. В I полугодии были выявлены определенные затруднения при ведении школьной документации у молодых педагогов. На конец II полугодия указанные затруднения были устранены благодаря усилиям администрации и наставников.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>Основные трудности, возникающие у молодых учителей в начальный период их профессиональной деятельности, связаны главным образом со слабой методической подготовкой. Имея запас теоретических знаний, полученных в институте, учитель зачастую не знает, как их применять на практике: он не владеет многообразием приёмов и форм обучения.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 xml:space="preserve">С этой целью наставники посещали уроки молодых специалистов, проводили совместные анализ и самоанализ посещенных уроков. Особое внимание в работе с молодыми педагогами уделялось их индивидуальным запросам. </w:t>
      </w:r>
    </w:p>
    <w:p w:rsid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Железнова Н.С., наставник Молотковой Я.И., оказала помощь в осуществлении самообразовательной деятельности, </w:t>
      </w:r>
      <w:r w:rsidRPr="004875A5">
        <w:rPr>
          <w:rFonts w:ascii="Times New Roman" w:hAnsi="Times New Roman"/>
          <w:sz w:val="28"/>
          <w:szCs w:val="28"/>
        </w:rPr>
        <w:t>вед</w:t>
      </w:r>
      <w:r>
        <w:rPr>
          <w:rFonts w:ascii="Times New Roman" w:hAnsi="Times New Roman"/>
          <w:sz w:val="28"/>
          <w:szCs w:val="28"/>
        </w:rPr>
        <w:t xml:space="preserve">ении документации, </w:t>
      </w:r>
      <w:r w:rsidRPr="004875A5">
        <w:rPr>
          <w:rFonts w:ascii="Times New Roman" w:hAnsi="Times New Roman"/>
          <w:sz w:val="28"/>
          <w:szCs w:val="28"/>
        </w:rPr>
        <w:t>продуктивно</w:t>
      </w:r>
      <w:r>
        <w:rPr>
          <w:rFonts w:ascii="Times New Roman" w:hAnsi="Times New Roman"/>
          <w:sz w:val="28"/>
          <w:szCs w:val="28"/>
        </w:rPr>
        <w:t>м</w:t>
      </w:r>
      <w:r w:rsidRPr="004875A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заимодействии педагога с законными представителями</w:t>
      </w:r>
      <w:r w:rsidRPr="004875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учащихся</w:t>
      </w:r>
      <w:r w:rsidRPr="004875A5">
        <w:rPr>
          <w:rFonts w:ascii="Times New Roman" w:hAnsi="Times New Roman"/>
          <w:sz w:val="28"/>
          <w:szCs w:val="28"/>
        </w:rPr>
        <w:t>, привлечение их к сотрудничеству</w:t>
      </w:r>
      <w:r w:rsidRPr="005405B7">
        <w:rPr>
          <w:rFonts w:ascii="Times New Roman" w:hAnsi="Times New Roman"/>
          <w:sz w:val="28"/>
          <w:szCs w:val="28"/>
        </w:rPr>
        <w:t>.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>Наставником Геращенко Е.В. в помощь молодому учителю      Федецовой А.Д. были проведены консультации по таким вопросам как «Способы организации работы учащихся на уроке биологии», «Исследовательская деятельность учащихся на уроках биологии», проведены практикум по составлению плана-конспекта учебного занятия, собеседование по организации внеклассной работы по предмету.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>Учитель-наставник Захаренко К.А. познакомила молодого специалиста Марчихину З.М. с рекомендациями по анализу и самоанализу учебного занятия по английскому языку, особенностями работы с высокомотивированными учащимися и подготовке их к участию в олимпиадах, творческих конкурсах, рассмотрела психолого-педагогические требования к оценке знаний учащихся, виды контроля и их рациональное использование на различных этапах изучения программного материала, обратила внимание на использование дифференцированного подхода при организации учебной деятельности на учебном занятии.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>Все это способствовало повышению профессионализма учителей, овладению методами современных образовательных технологий, эффективными приемами работы по формированию учебных компетенций учащихся.</w:t>
      </w:r>
    </w:p>
    <w:p w:rsid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>Молодыми педагогами были подготовлены методические наработки, которые были представлены на заседаниях школы молодого учителя.</w:t>
      </w:r>
    </w:p>
    <w:p w:rsid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 xml:space="preserve">Педагоги-наставники, председатели школьных учебно-методических объединений, заместители директора способствовали осуществлению самообразовательной деятельности педагогов через различные формы работы: консультации по интересующим вопросам; посещение семинаров, конференций, совещаний, заседаний педагогических советов, школьных и районных учебно-методических объединений, уроков коллег; рекомендации педагогических периодических изданий, </w:t>
      </w:r>
      <w:r w:rsidRPr="005405B7">
        <w:rPr>
          <w:rFonts w:ascii="Times New Roman" w:hAnsi="Times New Roman"/>
          <w:sz w:val="28"/>
          <w:szCs w:val="28"/>
        </w:rPr>
        <w:lastRenderedPageBreak/>
        <w:t>методической, педагогической и предметной литературы, по обзору в Интернете информации по преподаваемому предмету, педагогике, психологии, педагогических технологиях; проведение открытых уроков для анализа со стороны коллег; изучение информационно-компьютерных технологий; посещение предметных выставок и проведение тематических конкурсов по предмету различного уровня и др.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05B7">
        <w:rPr>
          <w:rFonts w:ascii="Times New Roman" w:hAnsi="Times New Roman"/>
          <w:sz w:val="28"/>
          <w:szCs w:val="28"/>
        </w:rPr>
        <w:t>Планомерная работа с молодыми учителями по повышению профессионального мастерства имеет положительную динамику. Разнообразные формы работы с молодыми специалистами способствовали развитию познавательного интереса к профессии, активному освоению приемов работы с учащимися.</w:t>
      </w:r>
    </w:p>
    <w:p w:rsidR="005405B7" w:rsidRPr="005405B7" w:rsidRDefault="005405B7" w:rsidP="005405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A19" w:rsidRDefault="00A97BD6" w:rsidP="0089528E">
      <w:pPr>
        <w:shd w:val="clear" w:color="auto" w:fill="FFFFFF"/>
        <w:spacing w:after="0" w:line="240" w:lineRule="auto"/>
        <w:ind w:right="-32"/>
        <w:rPr>
          <w:rFonts w:ascii="Times New Roman" w:hAnsi="Times New Roman"/>
          <w:b/>
          <w:sz w:val="28"/>
          <w:szCs w:val="28"/>
        </w:rPr>
      </w:pPr>
      <w:r w:rsidRPr="007B65D4">
        <w:rPr>
          <w:rFonts w:ascii="Times New Roman" w:hAnsi="Times New Roman"/>
          <w:b/>
          <w:sz w:val="28"/>
          <w:szCs w:val="28"/>
        </w:rPr>
        <w:t>16.</w:t>
      </w:r>
      <w:r w:rsidRPr="00ED4196">
        <w:rPr>
          <w:rFonts w:ascii="Times New Roman" w:hAnsi="Times New Roman"/>
          <w:sz w:val="28"/>
          <w:szCs w:val="28"/>
        </w:rPr>
        <w:t xml:space="preserve"> </w:t>
      </w:r>
      <w:r w:rsidR="00321CD7" w:rsidRPr="00ED4196">
        <w:rPr>
          <w:rFonts w:ascii="Times New Roman" w:hAnsi="Times New Roman"/>
          <w:b/>
          <w:sz w:val="28"/>
          <w:szCs w:val="28"/>
        </w:rPr>
        <w:t xml:space="preserve">Индивидуальный почерк методической работы </w:t>
      </w:r>
    </w:p>
    <w:p w:rsidR="00176AC2" w:rsidRPr="00144B7D" w:rsidRDefault="00176AC2" w:rsidP="00176AC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Индивидуальным почерком</w:t>
      </w:r>
      <w:r w:rsidRPr="00144B7D">
        <w:rPr>
          <w:rFonts w:ascii="Times New Roman" w:eastAsia="Calibri" w:hAnsi="Times New Roman"/>
          <w:sz w:val="28"/>
          <w:szCs w:val="28"/>
        </w:rPr>
        <w:t xml:space="preserve"> методической работы </w:t>
      </w:r>
      <w:r>
        <w:rPr>
          <w:rFonts w:ascii="Times New Roman" w:eastAsia="Calibri" w:hAnsi="Times New Roman"/>
          <w:sz w:val="28"/>
          <w:szCs w:val="28"/>
        </w:rPr>
        <w:t xml:space="preserve">в учреждении образования </w:t>
      </w:r>
      <w:r w:rsidRPr="00144B7D">
        <w:rPr>
          <w:rFonts w:ascii="Times New Roman" w:eastAsia="Calibri" w:hAnsi="Times New Roman"/>
          <w:sz w:val="28"/>
          <w:szCs w:val="28"/>
        </w:rPr>
        <w:t xml:space="preserve">остается проведение Фестиваля знаний. Эта форма работы используется в школе систематически. </w:t>
      </w:r>
      <w:r>
        <w:rPr>
          <w:rFonts w:ascii="Times New Roman" w:eastAsia="Calibri" w:hAnsi="Times New Roman"/>
          <w:sz w:val="28"/>
          <w:szCs w:val="28"/>
        </w:rPr>
        <w:t xml:space="preserve">В </w:t>
      </w:r>
      <w:r w:rsidRPr="00144B7D">
        <w:rPr>
          <w:rFonts w:ascii="Times New Roman" w:eastAsia="Calibri" w:hAnsi="Times New Roman"/>
          <w:sz w:val="28"/>
          <w:szCs w:val="28"/>
        </w:rPr>
        <w:t xml:space="preserve">рамках подготовки к педагогическому совету по теме </w:t>
      </w:r>
      <w:r w:rsidRPr="008E1A79">
        <w:rPr>
          <w:rFonts w:ascii="Times New Roman" w:eastAsia="Calibri" w:hAnsi="Times New Roman"/>
          <w:sz w:val="28"/>
          <w:szCs w:val="28"/>
        </w:rPr>
        <w:t>«</w:t>
      </w:r>
      <w:r w:rsidRPr="00CB3253">
        <w:rPr>
          <w:rFonts w:ascii="Times New Roman" w:hAnsi="Times New Roman"/>
          <w:sz w:val="28"/>
          <w:szCs w:val="28"/>
          <w:bdr w:val="none" w:sz="0" w:space="0" w:color="auto" w:frame="1"/>
        </w:rPr>
        <w:t>Совершенствование профессиональной компетентности педагогов по формированию личностных, метапредметных и предметных компетенций учащихся</w:t>
      </w:r>
      <w:r w:rsidRPr="008E1A79">
        <w:rPr>
          <w:rFonts w:ascii="Times New Roman" w:eastAsia="Calibri" w:hAnsi="Times New Roman"/>
          <w:sz w:val="28"/>
          <w:szCs w:val="28"/>
        </w:rPr>
        <w:t>» было</w:t>
      </w:r>
      <w:r w:rsidRPr="00144B7D">
        <w:rPr>
          <w:rFonts w:ascii="Times New Roman" w:eastAsia="Calibri" w:hAnsi="Times New Roman"/>
          <w:sz w:val="28"/>
          <w:szCs w:val="28"/>
        </w:rPr>
        <w:t xml:space="preserve"> запланировано и проведено </w:t>
      </w:r>
      <w:r w:rsidR="00D3387F">
        <w:rPr>
          <w:rFonts w:ascii="Times New Roman" w:eastAsia="Calibri" w:hAnsi="Times New Roman"/>
          <w:sz w:val="28"/>
          <w:szCs w:val="28"/>
        </w:rPr>
        <w:t>8</w:t>
      </w:r>
      <w:r w:rsidRPr="00144B7D">
        <w:rPr>
          <w:rFonts w:ascii="Times New Roman" w:eastAsia="Calibri" w:hAnsi="Times New Roman"/>
          <w:sz w:val="28"/>
          <w:szCs w:val="28"/>
        </w:rPr>
        <w:t xml:space="preserve"> предметных </w:t>
      </w:r>
      <w:r>
        <w:rPr>
          <w:rFonts w:ascii="Times New Roman" w:eastAsia="Calibri" w:hAnsi="Times New Roman"/>
          <w:sz w:val="28"/>
          <w:szCs w:val="28"/>
        </w:rPr>
        <w:t>недель</w:t>
      </w:r>
      <w:r w:rsidR="00D3387F">
        <w:rPr>
          <w:rFonts w:ascii="Times New Roman" w:eastAsia="Calibri" w:hAnsi="Times New Roman"/>
          <w:sz w:val="28"/>
          <w:szCs w:val="28"/>
        </w:rPr>
        <w:t xml:space="preserve">. Педагоги </w:t>
      </w:r>
      <w:r w:rsidRPr="00B778BD">
        <w:rPr>
          <w:rFonts w:ascii="Times New Roman" w:hAnsi="Times New Roman"/>
          <w:sz w:val="28"/>
          <w:szCs w:val="28"/>
        </w:rPr>
        <w:t>проводили  открытые учебные занятия, внеклассные мероприятия, делились  опытом работы с коллегами.</w:t>
      </w:r>
      <w:r w:rsidRPr="00B778BD">
        <w:rPr>
          <w:rFonts w:ascii="Times New Roman" w:hAnsi="Times New Roman"/>
          <w:b/>
          <w:sz w:val="28"/>
          <w:szCs w:val="28"/>
        </w:rPr>
        <w:t xml:space="preserve"> </w:t>
      </w:r>
      <w:r w:rsidRPr="00B778BD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ы</w:t>
      </w:r>
      <w:r w:rsidRPr="00B778BD">
        <w:rPr>
          <w:rFonts w:ascii="Times New Roman" w:hAnsi="Times New Roman"/>
          <w:sz w:val="28"/>
          <w:szCs w:val="28"/>
        </w:rPr>
        <w:t xml:space="preserve"> проведения </w:t>
      </w:r>
      <w:r>
        <w:rPr>
          <w:rFonts w:ascii="Times New Roman" w:hAnsi="Times New Roman"/>
          <w:sz w:val="28"/>
          <w:szCs w:val="28"/>
        </w:rPr>
        <w:t>предметных недель</w:t>
      </w:r>
      <w:r w:rsidRPr="00B778BD">
        <w:rPr>
          <w:rFonts w:ascii="Times New Roman" w:hAnsi="Times New Roman"/>
          <w:sz w:val="28"/>
          <w:szCs w:val="28"/>
        </w:rPr>
        <w:t xml:space="preserve"> был</w:t>
      </w:r>
      <w:r>
        <w:rPr>
          <w:rFonts w:ascii="Times New Roman" w:hAnsi="Times New Roman"/>
          <w:sz w:val="28"/>
          <w:szCs w:val="28"/>
        </w:rPr>
        <w:t>и</w:t>
      </w:r>
      <w:r w:rsidRPr="00B778BD">
        <w:rPr>
          <w:rFonts w:ascii="Times New Roman" w:hAnsi="Times New Roman"/>
          <w:sz w:val="28"/>
          <w:szCs w:val="28"/>
        </w:rPr>
        <w:t xml:space="preserve"> наполнен</w:t>
      </w:r>
      <w:r>
        <w:rPr>
          <w:rFonts w:ascii="Times New Roman" w:hAnsi="Times New Roman"/>
          <w:sz w:val="28"/>
          <w:szCs w:val="28"/>
        </w:rPr>
        <w:t>ы</w:t>
      </w:r>
      <w:r w:rsidRPr="00B778BD">
        <w:rPr>
          <w:rFonts w:ascii="Times New Roman" w:hAnsi="Times New Roman"/>
          <w:sz w:val="28"/>
          <w:szCs w:val="28"/>
        </w:rPr>
        <w:t xml:space="preserve"> различными формами и методами </w:t>
      </w:r>
      <w:r>
        <w:rPr>
          <w:rFonts w:ascii="Times New Roman" w:hAnsi="Times New Roman"/>
          <w:sz w:val="28"/>
          <w:szCs w:val="28"/>
        </w:rPr>
        <w:t xml:space="preserve">урочной и </w:t>
      </w:r>
      <w:r w:rsidRPr="00B778BD">
        <w:rPr>
          <w:rFonts w:ascii="Times New Roman" w:hAnsi="Times New Roman"/>
          <w:sz w:val="28"/>
          <w:szCs w:val="28"/>
        </w:rPr>
        <w:t>внеурочной деятельности. При проведении открытых мероприятий  молодые специалисты и опытные педагоги сочетали  коллективные и индивидуальные формы работ.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4B7D">
        <w:rPr>
          <w:rFonts w:ascii="Times New Roman" w:eastAsia="Calibri" w:hAnsi="Times New Roman"/>
          <w:sz w:val="28"/>
          <w:szCs w:val="28"/>
        </w:rPr>
        <w:t xml:space="preserve"> Материалы Фестиваля знаний оформлены как  итоговый методический продукт.</w:t>
      </w:r>
    </w:p>
    <w:p w:rsidR="00176AC2" w:rsidRPr="00420D87" w:rsidRDefault="00176AC2" w:rsidP="00176AC2">
      <w:pPr>
        <w:pStyle w:val="af5"/>
      </w:pPr>
      <w:r w:rsidRPr="00420D87">
        <w:tab/>
        <w:t>Согласно график</w:t>
      </w:r>
      <w:r>
        <w:t>у</w:t>
      </w:r>
      <w:r w:rsidRPr="00420D87">
        <w:t xml:space="preserve"> учителями-предметниками проводились предметные субботы, которые включали в себя такие формы работы, как конкурсы предметной направленности, диспуты, интеллектуальные турниры, игры, выставки.</w:t>
      </w:r>
    </w:p>
    <w:p w:rsidR="00176AC2" w:rsidRDefault="00176AC2" w:rsidP="00176AC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420D87">
        <w:rPr>
          <w:rFonts w:ascii="Times New Roman" w:eastAsia="Calibri" w:hAnsi="Times New Roman"/>
          <w:sz w:val="28"/>
          <w:szCs w:val="28"/>
        </w:rPr>
        <w:t>Создание итоговых методических продуктов,  мультимедийных презентаций и других методических материалов, готовых к трансляции в образовательное пространство учреждения образования, способств</w:t>
      </w:r>
      <w:r>
        <w:rPr>
          <w:rFonts w:ascii="Times New Roman" w:eastAsia="Calibri" w:hAnsi="Times New Roman"/>
          <w:sz w:val="28"/>
          <w:szCs w:val="28"/>
        </w:rPr>
        <w:t>овало</w:t>
      </w:r>
      <w:r w:rsidRPr="00420D87">
        <w:rPr>
          <w:rFonts w:ascii="Times New Roman" w:eastAsia="Calibri" w:hAnsi="Times New Roman"/>
          <w:sz w:val="28"/>
          <w:szCs w:val="28"/>
        </w:rPr>
        <w:t xml:space="preserve"> не только росту профессионального мастерства педагогов, но и коррекции индивидуальных траекторий развития каждого учителя.</w:t>
      </w:r>
    </w:p>
    <w:p w:rsidR="00603374" w:rsidRPr="00680F0A" w:rsidRDefault="00083FBA" w:rsidP="0060337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0BA">
        <w:rPr>
          <w:rFonts w:ascii="Times New Roman" w:eastAsia="Calibri" w:hAnsi="Times New Roman"/>
          <w:sz w:val="28"/>
          <w:szCs w:val="28"/>
        </w:rPr>
        <w:t>В 202</w:t>
      </w:r>
      <w:r w:rsidR="00EF76A7">
        <w:rPr>
          <w:rFonts w:ascii="Times New Roman" w:eastAsia="Calibri" w:hAnsi="Times New Roman"/>
          <w:sz w:val="28"/>
          <w:szCs w:val="28"/>
        </w:rPr>
        <w:t>5</w:t>
      </w:r>
      <w:r w:rsidRPr="00E660BA">
        <w:rPr>
          <w:rFonts w:ascii="Times New Roman" w:eastAsia="Calibri" w:hAnsi="Times New Roman"/>
          <w:sz w:val="28"/>
          <w:szCs w:val="28"/>
        </w:rPr>
        <w:t>/202</w:t>
      </w:r>
      <w:r w:rsidR="00EF76A7">
        <w:rPr>
          <w:rFonts w:ascii="Times New Roman" w:eastAsia="Calibri" w:hAnsi="Times New Roman"/>
          <w:sz w:val="28"/>
          <w:szCs w:val="28"/>
        </w:rPr>
        <w:t>6</w:t>
      </w:r>
      <w:r w:rsidRPr="00E660BA">
        <w:rPr>
          <w:rFonts w:ascii="Times New Roman" w:eastAsia="Calibri" w:hAnsi="Times New Roman"/>
          <w:sz w:val="28"/>
          <w:szCs w:val="28"/>
        </w:rPr>
        <w:t xml:space="preserve"> учебном году на базе учреждения образования проведены </w:t>
      </w:r>
      <w:r w:rsidR="00603374">
        <w:rPr>
          <w:rFonts w:ascii="Times New Roman" w:hAnsi="Times New Roman"/>
          <w:sz w:val="28"/>
          <w:szCs w:val="28"/>
        </w:rPr>
        <w:t xml:space="preserve">заседания районных учебно-методических объединений заместителей директоров по учебной работе, заместителей директоров на </w:t>
      </w:r>
      <w:r w:rsidR="00603374">
        <w:rPr>
          <w:rFonts w:ascii="Times New Roman" w:hAnsi="Times New Roman"/>
          <w:sz w:val="28"/>
          <w:szCs w:val="28"/>
          <w:lang w:val="en-US"/>
        </w:rPr>
        <w:t>I</w:t>
      </w:r>
      <w:r w:rsidR="00603374" w:rsidRPr="00680F0A">
        <w:rPr>
          <w:rFonts w:ascii="Times New Roman" w:hAnsi="Times New Roman"/>
          <w:sz w:val="28"/>
          <w:szCs w:val="28"/>
        </w:rPr>
        <w:t xml:space="preserve"> </w:t>
      </w:r>
      <w:r w:rsidR="00603374">
        <w:rPr>
          <w:rFonts w:ascii="Times New Roman" w:hAnsi="Times New Roman"/>
          <w:sz w:val="28"/>
          <w:szCs w:val="28"/>
        </w:rPr>
        <w:t xml:space="preserve"> ступени общего среднего образования, учителей трудового обучения, учителей, выполняющих функции  классных руководителей.</w:t>
      </w:r>
    </w:p>
    <w:p w:rsidR="00E660BA" w:rsidRPr="00E660BA" w:rsidRDefault="00D3387F" w:rsidP="00CE390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01F01">
        <w:rPr>
          <w:rFonts w:ascii="Times New Roman" w:eastAsia="Calibri" w:hAnsi="Times New Roman"/>
          <w:sz w:val="28"/>
          <w:szCs w:val="28"/>
        </w:rPr>
        <w:t xml:space="preserve">Заседание </w:t>
      </w:r>
      <w:r w:rsidR="00A43037">
        <w:rPr>
          <w:rFonts w:ascii="Times New Roman" w:eastAsia="Calibri" w:hAnsi="Times New Roman"/>
          <w:sz w:val="28"/>
          <w:szCs w:val="28"/>
        </w:rPr>
        <w:t>постоянно действующего семинара учителей обслуживающего труда</w:t>
      </w:r>
      <w:r w:rsidRPr="00001F01">
        <w:rPr>
          <w:rFonts w:ascii="Times New Roman" w:eastAsia="Calibri" w:hAnsi="Times New Roman"/>
          <w:sz w:val="28"/>
          <w:szCs w:val="28"/>
        </w:rPr>
        <w:t xml:space="preserve"> по теме </w:t>
      </w:r>
      <w:r w:rsidRPr="00E660BA">
        <w:rPr>
          <w:rFonts w:ascii="Times New Roman" w:eastAsia="Calibri" w:hAnsi="Times New Roman"/>
          <w:sz w:val="28"/>
          <w:szCs w:val="28"/>
        </w:rPr>
        <w:t>«</w:t>
      </w:r>
      <w:r w:rsidR="00A43037">
        <w:rPr>
          <w:rFonts w:ascii="Times New Roman" w:eastAsia="Calibri" w:hAnsi="Times New Roman"/>
          <w:sz w:val="28"/>
          <w:szCs w:val="28"/>
        </w:rPr>
        <w:t>Особенности применения современных образовательных технологий на уроках трудового обучения с целью формирования предметных и метапредметных компетенций учащихся» позволило рассмотреть на практике применение интерактивных методов обучения, проектной деятельности, раскрыть возможности информационно-коммункационных технологий на уроках обслуживающего труда</w:t>
      </w:r>
      <w:r w:rsidRPr="00E660BA">
        <w:rPr>
          <w:rFonts w:ascii="Times New Roman" w:eastAsia="Calibri" w:hAnsi="Times New Roman"/>
          <w:sz w:val="28"/>
          <w:szCs w:val="28"/>
        </w:rPr>
        <w:t>.</w:t>
      </w:r>
      <w:r w:rsidR="00CE390A">
        <w:rPr>
          <w:rFonts w:ascii="Times New Roman" w:eastAsia="Calibri" w:hAnsi="Times New Roman"/>
          <w:sz w:val="28"/>
          <w:szCs w:val="28"/>
        </w:rPr>
        <w:t xml:space="preserve"> </w:t>
      </w:r>
    </w:p>
    <w:p w:rsidR="00D3387F" w:rsidRPr="007B65D4" w:rsidRDefault="00D3387F" w:rsidP="00D338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B6C">
        <w:rPr>
          <w:rFonts w:ascii="Times New Roman" w:eastAsia="Calibri" w:hAnsi="Times New Roman"/>
          <w:sz w:val="28"/>
          <w:szCs w:val="28"/>
        </w:rPr>
        <w:lastRenderedPageBreak/>
        <w:t xml:space="preserve"> Продукт работы: </w:t>
      </w:r>
      <w:r w:rsidR="00147B6C">
        <w:rPr>
          <w:rFonts w:ascii="Times New Roman" w:eastAsia="Calibri" w:hAnsi="Times New Roman"/>
          <w:sz w:val="28"/>
          <w:szCs w:val="28"/>
        </w:rPr>
        <w:t>видео-</w:t>
      </w:r>
      <w:r w:rsidR="00A43037" w:rsidRPr="00147B6C">
        <w:rPr>
          <w:rFonts w:ascii="Times New Roman" w:eastAsia="Calibri" w:hAnsi="Times New Roman"/>
          <w:sz w:val="28"/>
          <w:szCs w:val="28"/>
        </w:rPr>
        <w:t xml:space="preserve">обзор </w:t>
      </w:r>
      <w:r w:rsidR="00147B6C" w:rsidRPr="00147B6C">
        <w:rPr>
          <w:rFonts w:ascii="Times New Roman" w:eastAsia="Calibri" w:hAnsi="Times New Roman"/>
          <w:sz w:val="28"/>
          <w:szCs w:val="28"/>
        </w:rPr>
        <w:t xml:space="preserve"> специализированных платформ д</w:t>
      </w:r>
      <w:r w:rsidR="00A43037" w:rsidRPr="00147B6C">
        <w:rPr>
          <w:rFonts w:ascii="Times New Roman" w:eastAsia="Calibri" w:hAnsi="Times New Roman"/>
          <w:sz w:val="28"/>
          <w:szCs w:val="28"/>
        </w:rPr>
        <w:t>ля более глубокого изучения отдельных тем</w:t>
      </w:r>
      <w:r w:rsidR="00147B6C">
        <w:rPr>
          <w:rFonts w:ascii="Times New Roman" w:eastAsia="Calibri" w:hAnsi="Times New Roman"/>
          <w:sz w:val="28"/>
          <w:szCs w:val="28"/>
        </w:rPr>
        <w:t xml:space="preserve"> урока труда</w:t>
      </w:r>
      <w:r w:rsidR="00A43037" w:rsidRPr="00147B6C">
        <w:rPr>
          <w:rFonts w:ascii="Times New Roman" w:eastAsia="Calibri" w:hAnsi="Times New Roman"/>
          <w:sz w:val="28"/>
          <w:szCs w:val="28"/>
        </w:rPr>
        <w:t xml:space="preserve"> или </w:t>
      </w:r>
      <w:r w:rsidR="00147B6C" w:rsidRPr="00147B6C">
        <w:rPr>
          <w:rFonts w:ascii="Times New Roman" w:eastAsia="Calibri" w:hAnsi="Times New Roman"/>
          <w:sz w:val="28"/>
          <w:szCs w:val="28"/>
        </w:rPr>
        <w:t xml:space="preserve">освоения новых технологий, что </w:t>
      </w:r>
      <w:r w:rsidR="00A43037" w:rsidRPr="00147B6C">
        <w:rPr>
          <w:rFonts w:ascii="Times New Roman" w:eastAsia="Calibri" w:hAnsi="Times New Roman"/>
          <w:sz w:val="28"/>
          <w:szCs w:val="28"/>
        </w:rPr>
        <w:t xml:space="preserve">дает возможность ученикам работать в своем темпе и </w:t>
      </w:r>
      <w:r w:rsidR="00147B6C">
        <w:rPr>
          <w:rFonts w:ascii="Times New Roman" w:eastAsia="Calibri" w:hAnsi="Times New Roman"/>
          <w:sz w:val="28"/>
          <w:szCs w:val="28"/>
        </w:rPr>
        <w:t xml:space="preserve">получать доступ к разнообразным </w:t>
      </w:r>
      <w:r w:rsidR="00A43037" w:rsidRPr="00147B6C">
        <w:rPr>
          <w:rFonts w:ascii="Times New Roman" w:eastAsia="Calibri" w:hAnsi="Times New Roman"/>
          <w:sz w:val="28"/>
          <w:szCs w:val="28"/>
        </w:rPr>
        <w:t>материалам.</w:t>
      </w:r>
    </w:p>
    <w:p w:rsidR="00147B6C" w:rsidRPr="00147B6C" w:rsidRDefault="00D3387F" w:rsidP="00D3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3728">
        <w:rPr>
          <w:rFonts w:ascii="Times New Roman" w:hAnsi="Times New Roman"/>
          <w:sz w:val="28"/>
          <w:szCs w:val="28"/>
        </w:rPr>
        <w:t xml:space="preserve">Заседание районного </w:t>
      </w:r>
      <w:r w:rsidR="00003728" w:rsidRPr="00003728">
        <w:rPr>
          <w:rFonts w:ascii="Times New Roman" w:hAnsi="Times New Roman"/>
          <w:sz w:val="28"/>
          <w:szCs w:val="28"/>
        </w:rPr>
        <w:t>учебно-</w:t>
      </w:r>
      <w:r w:rsidRPr="00003728">
        <w:rPr>
          <w:rFonts w:ascii="Times New Roman" w:hAnsi="Times New Roman"/>
          <w:sz w:val="28"/>
          <w:szCs w:val="28"/>
        </w:rPr>
        <w:t xml:space="preserve">методического объединения </w:t>
      </w:r>
      <w:r w:rsidR="00147B6C">
        <w:rPr>
          <w:rFonts w:ascii="Times New Roman" w:hAnsi="Times New Roman"/>
          <w:sz w:val="28"/>
          <w:szCs w:val="28"/>
        </w:rPr>
        <w:t xml:space="preserve">заместителей директоров по учебной работе на </w:t>
      </w:r>
      <w:r w:rsidR="00147B6C">
        <w:rPr>
          <w:rFonts w:ascii="Times New Roman" w:hAnsi="Times New Roman"/>
          <w:sz w:val="28"/>
          <w:szCs w:val="28"/>
          <w:lang w:val="en-US"/>
        </w:rPr>
        <w:t>I</w:t>
      </w:r>
      <w:r w:rsidR="00147B6C">
        <w:rPr>
          <w:rFonts w:ascii="Times New Roman" w:hAnsi="Times New Roman"/>
          <w:sz w:val="28"/>
          <w:szCs w:val="28"/>
        </w:rPr>
        <w:t xml:space="preserve"> ступени общего среднего образования </w:t>
      </w:r>
      <w:r w:rsidR="00083FBA" w:rsidRPr="00001F01">
        <w:rPr>
          <w:rFonts w:ascii="Times New Roman" w:hAnsi="Times New Roman"/>
          <w:sz w:val="28"/>
          <w:szCs w:val="28"/>
        </w:rPr>
        <w:t xml:space="preserve"> </w:t>
      </w:r>
      <w:r w:rsidR="00003728" w:rsidRPr="00001F01">
        <w:rPr>
          <w:rFonts w:ascii="Times New Roman" w:hAnsi="Times New Roman"/>
          <w:sz w:val="28"/>
          <w:szCs w:val="28"/>
        </w:rPr>
        <w:t xml:space="preserve"> </w:t>
      </w:r>
      <w:r w:rsidRPr="00001F01">
        <w:rPr>
          <w:rFonts w:ascii="Times New Roman" w:hAnsi="Times New Roman"/>
          <w:sz w:val="28"/>
          <w:szCs w:val="28"/>
        </w:rPr>
        <w:t xml:space="preserve">по теме </w:t>
      </w:r>
      <w:r w:rsidRPr="00003728">
        <w:rPr>
          <w:rFonts w:ascii="Times New Roman" w:hAnsi="Times New Roman"/>
          <w:sz w:val="28"/>
          <w:szCs w:val="28"/>
        </w:rPr>
        <w:t>«</w:t>
      </w:r>
      <w:r w:rsidR="00147B6C">
        <w:rPr>
          <w:rFonts w:ascii="Times New Roman" w:hAnsi="Times New Roman"/>
          <w:sz w:val="28"/>
          <w:szCs w:val="28"/>
        </w:rPr>
        <w:t xml:space="preserve">Управление эффективными средствами развития предметных и метапредметных компетенций учащихся на </w:t>
      </w:r>
      <w:r w:rsidR="00147B6C" w:rsidRPr="00147B6C">
        <w:rPr>
          <w:rFonts w:ascii="Times New Roman" w:hAnsi="Times New Roman"/>
          <w:sz w:val="28"/>
          <w:szCs w:val="28"/>
        </w:rPr>
        <w:t>I</w:t>
      </w:r>
      <w:r w:rsidR="00147B6C">
        <w:rPr>
          <w:rFonts w:ascii="Times New Roman" w:hAnsi="Times New Roman"/>
          <w:sz w:val="28"/>
          <w:szCs w:val="28"/>
        </w:rPr>
        <w:t xml:space="preserve"> ступени общего среднего образования</w:t>
      </w:r>
      <w:r w:rsidRPr="00003728">
        <w:rPr>
          <w:rFonts w:ascii="Times New Roman" w:hAnsi="Times New Roman"/>
          <w:sz w:val="28"/>
          <w:szCs w:val="28"/>
        </w:rPr>
        <w:t>».</w:t>
      </w:r>
      <w:r w:rsidR="00143D22">
        <w:rPr>
          <w:rFonts w:ascii="Times New Roman" w:hAnsi="Times New Roman"/>
          <w:sz w:val="28"/>
          <w:szCs w:val="28"/>
        </w:rPr>
        <w:t xml:space="preserve"> Рассмотрены </w:t>
      </w:r>
      <w:r w:rsidR="00147B6C" w:rsidRPr="00147B6C">
        <w:rPr>
          <w:rFonts w:ascii="Times New Roman" w:hAnsi="Times New Roman"/>
          <w:sz w:val="28"/>
          <w:szCs w:val="28"/>
        </w:rPr>
        <w:t>вопросы выбора, организации и применения различных образовательных ресурсов и методик, направленных на формирование у младших школьников не только базовых знаний по отдельным предметам, но и универсальных учебных действий, которые обеспечивают успешное освоение последующих этапов обучения.</w:t>
      </w:r>
    </w:p>
    <w:p w:rsidR="00D3387F" w:rsidRPr="00003728" w:rsidRDefault="00D3387F" w:rsidP="00D3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3728">
        <w:rPr>
          <w:rFonts w:ascii="Times New Roman" w:hAnsi="Times New Roman"/>
          <w:sz w:val="28"/>
          <w:szCs w:val="28"/>
        </w:rPr>
        <w:t>Продукт работы: методические рекомендации</w:t>
      </w:r>
      <w:r w:rsidR="004F58B5">
        <w:rPr>
          <w:rFonts w:ascii="Times New Roman" w:hAnsi="Times New Roman"/>
          <w:sz w:val="28"/>
          <w:szCs w:val="28"/>
        </w:rPr>
        <w:t xml:space="preserve"> «Проектирование </w:t>
      </w:r>
      <w:r w:rsidR="00147B6C" w:rsidRPr="00147B6C">
        <w:rPr>
          <w:rFonts w:ascii="Times New Roman" w:hAnsi="Times New Roman"/>
          <w:sz w:val="28"/>
          <w:szCs w:val="28"/>
        </w:rPr>
        <w:t>уроков с  применением современных педагогических технологий, включая проектную деятельность, игровые методы, использование информационно-коммуникационных технологий, с целью по</w:t>
      </w:r>
      <w:r w:rsidR="004F58B5">
        <w:rPr>
          <w:rFonts w:ascii="Times New Roman" w:hAnsi="Times New Roman"/>
          <w:sz w:val="28"/>
          <w:szCs w:val="28"/>
        </w:rPr>
        <w:t>вышения мотивации и качества работы учащихся».</w:t>
      </w:r>
    </w:p>
    <w:p w:rsidR="00D3387F" w:rsidRPr="007B65D4" w:rsidRDefault="00D3387F" w:rsidP="00D3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5D4">
        <w:rPr>
          <w:rFonts w:ascii="Times New Roman" w:hAnsi="Times New Roman"/>
          <w:sz w:val="28"/>
          <w:szCs w:val="28"/>
        </w:rPr>
        <w:t>Заседание районного мет</w:t>
      </w:r>
      <w:r w:rsidR="00CE390A">
        <w:rPr>
          <w:rFonts w:ascii="Times New Roman" w:hAnsi="Times New Roman"/>
          <w:sz w:val="28"/>
          <w:szCs w:val="28"/>
        </w:rPr>
        <w:t>одического объединения учит</w:t>
      </w:r>
      <w:r w:rsidR="00CE390A" w:rsidRPr="00001F01">
        <w:rPr>
          <w:rFonts w:ascii="Times New Roman" w:hAnsi="Times New Roman"/>
          <w:sz w:val="28"/>
          <w:szCs w:val="28"/>
        </w:rPr>
        <w:t>елей</w:t>
      </w:r>
      <w:r w:rsidR="00147B6C">
        <w:rPr>
          <w:rFonts w:ascii="Times New Roman" w:hAnsi="Times New Roman"/>
          <w:sz w:val="28"/>
          <w:szCs w:val="28"/>
        </w:rPr>
        <w:t xml:space="preserve">, выполняющих функции классного руководителя, </w:t>
      </w:r>
      <w:r w:rsidR="00083FBA" w:rsidRPr="00001F01">
        <w:rPr>
          <w:rFonts w:ascii="Times New Roman" w:hAnsi="Times New Roman"/>
          <w:sz w:val="28"/>
          <w:szCs w:val="28"/>
        </w:rPr>
        <w:t xml:space="preserve"> </w:t>
      </w:r>
      <w:r w:rsidRPr="007B65D4">
        <w:rPr>
          <w:rFonts w:ascii="Times New Roman" w:hAnsi="Times New Roman"/>
          <w:sz w:val="28"/>
          <w:szCs w:val="28"/>
        </w:rPr>
        <w:t>по теме «</w:t>
      </w:r>
      <w:r w:rsidR="00147B6C">
        <w:rPr>
          <w:rFonts w:ascii="Times New Roman" w:hAnsi="Times New Roman"/>
          <w:sz w:val="28"/>
          <w:szCs w:val="28"/>
        </w:rPr>
        <w:t>Совершенствование правовой и информационной компетенции классных руководителей по профилактике преступлений и правонарушений среди несовершеннолетних, формированию правовой и информационной культуры учащихся и их родителей</w:t>
      </w:r>
      <w:r w:rsidRPr="007B65D4">
        <w:rPr>
          <w:rFonts w:ascii="Times New Roman" w:hAnsi="Times New Roman"/>
          <w:sz w:val="28"/>
          <w:szCs w:val="28"/>
        </w:rPr>
        <w:t>».</w:t>
      </w:r>
    </w:p>
    <w:p w:rsidR="00D3387F" w:rsidRPr="007B65D4" w:rsidRDefault="00D3387F" w:rsidP="00D3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5D4">
        <w:rPr>
          <w:rFonts w:ascii="Times New Roman" w:hAnsi="Times New Roman"/>
          <w:sz w:val="28"/>
          <w:szCs w:val="28"/>
        </w:rPr>
        <w:t xml:space="preserve">Продукт работы: </w:t>
      </w:r>
      <w:r w:rsidR="00147B6C" w:rsidRPr="00147B6C">
        <w:rPr>
          <w:rFonts w:ascii="Times New Roman" w:hAnsi="Times New Roman"/>
          <w:sz w:val="28"/>
          <w:szCs w:val="28"/>
        </w:rPr>
        <w:t>Памятка для классных руководителей: Как стать экспертом в профилактике правонарушений и формировании правовой культуры</w:t>
      </w:r>
      <w:r w:rsidR="00367DA6">
        <w:rPr>
          <w:rFonts w:ascii="Times New Roman" w:hAnsi="Times New Roman"/>
          <w:sz w:val="28"/>
          <w:szCs w:val="28"/>
        </w:rPr>
        <w:t>.</w:t>
      </w:r>
    </w:p>
    <w:p w:rsidR="00D3387F" w:rsidRPr="007B65D4" w:rsidRDefault="00D3387F" w:rsidP="00D3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5D4">
        <w:rPr>
          <w:rFonts w:ascii="Times New Roman" w:hAnsi="Times New Roman"/>
          <w:sz w:val="28"/>
          <w:szCs w:val="28"/>
        </w:rPr>
        <w:t xml:space="preserve">Заседание районного </w:t>
      </w:r>
      <w:r w:rsidR="007B65D4" w:rsidRPr="007B65D4">
        <w:rPr>
          <w:rFonts w:ascii="Times New Roman" w:hAnsi="Times New Roman"/>
          <w:sz w:val="28"/>
          <w:szCs w:val="28"/>
        </w:rPr>
        <w:t>учебно-</w:t>
      </w:r>
      <w:r w:rsidRPr="007B65D4">
        <w:rPr>
          <w:rFonts w:ascii="Times New Roman" w:hAnsi="Times New Roman"/>
          <w:sz w:val="28"/>
          <w:szCs w:val="28"/>
        </w:rPr>
        <w:t xml:space="preserve">методического объединения </w:t>
      </w:r>
      <w:r w:rsidR="00367DA6">
        <w:rPr>
          <w:rFonts w:ascii="Times New Roman" w:hAnsi="Times New Roman"/>
          <w:sz w:val="28"/>
          <w:szCs w:val="28"/>
        </w:rPr>
        <w:t>заместителей директоров по учебной работе</w:t>
      </w:r>
      <w:r w:rsidRPr="007B65D4">
        <w:rPr>
          <w:rFonts w:ascii="Times New Roman" w:hAnsi="Times New Roman"/>
          <w:sz w:val="28"/>
          <w:szCs w:val="28"/>
        </w:rPr>
        <w:t xml:space="preserve"> по теме «</w:t>
      </w:r>
      <w:r w:rsidR="00367DA6" w:rsidRPr="00367DA6">
        <w:rPr>
          <w:rFonts w:ascii="Times New Roman" w:hAnsi="Times New Roman"/>
          <w:sz w:val="28"/>
          <w:szCs w:val="28"/>
        </w:rPr>
        <w:t>Нормативная правовая база итоговой аттестации в практической деятельности заместителя директора по учебной работе</w:t>
      </w:r>
      <w:r w:rsidRPr="007B65D4">
        <w:rPr>
          <w:rFonts w:ascii="Times New Roman" w:hAnsi="Times New Roman"/>
          <w:sz w:val="28"/>
          <w:szCs w:val="28"/>
        </w:rPr>
        <w:t>».</w:t>
      </w:r>
    </w:p>
    <w:p w:rsidR="00D3387F" w:rsidRPr="007B65D4" w:rsidRDefault="00D3387F" w:rsidP="00D3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5D4">
        <w:rPr>
          <w:rFonts w:ascii="Times New Roman" w:hAnsi="Times New Roman"/>
          <w:sz w:val="28"/>
          <w:szCs w:val="28"/>
        </w:rPr>
        <w:t xml:space="preserve">Продукт работы: </w:t>
      </w:r>
      <w:r w:rsidR="00367DA6">
        <w:rPr>
          <w:rFonts w:ascii="Times New Roman" w:hAnsi="Times New Roman"/>
          <w:sz w:val="28"/>
          <w:szCs w:val="28"/>
        </w:rPr>
        <w:t>алгоритм работы с нормативной правовой документацией при  подготовке и проведении итоговой аттестации учащихся.</w:t>
      </w:r>
    </w:p>
    <w:p w:rsidR="00CE390A" w:rsidRDefault="00CE390A" w:rsidP="00F31AA0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390A">
        <w:rPr>
          <w:rFonts w:ascii="Times New Roman" w:hAnsi="Times New Roman"/>
          <w:sz w:val="28"/>
          <w:szCs w:val="28"/>
        </w:rPr>
        <w:t xml:space="preserve"> </w:t>
      </w:r>
      <w:r w:rsidRPr="007B65D4">
        <w:rPr>
          <w:rFonts w:ascii="Times New Roman" w:hAnsi="Times New Roman"/>
          <w:sz w:val="28"/>
          <w:szCs w:val="28"/>
        </w:rPr>
        <w:t xml:space="preserve">Заседание </w:t>
      </w:r>
      <w:r w:rsidR="00367DA6">
        <w:rPr>
          <w:rFonts w:ascii="Times New Roman" w:hAnsi="Times New Roman"/>
          <w:sz w:val="28"/>
          <w:szCs w:val="28"/>
        </w:rPr>
        <w:t xml:space="preserve">школы молодого педагога </w:t>
      </w:r>
      <w:r w:rsidR="0056748A">
        <w:rPr>
          <w:rFonts w:ascii="Times New Roman" w:hAnsi="Times New Roman"/>
          <w:sz w:val="28"/>
          <w:szCs w:val="28"/>
        </w:rPr>
        <w:t>по теме «</w:t>
      </w:r>
      <w:r w:rsidR="00367DA6">
        <w:rPr>
          <w:rFonts w:ascii="Times New Roman" w:hAnsi="Times New Roman"/>
          <w:sz w:val="28"/>
          <w:szCs w:val="28"/>
        </w:rPr>
        <w:t>Коммуникативные компетенции педагога: стратегии поведения учителя и оценка степени их эффективности в различных ситуациях (методический диалог)</w:t>
      </w:r>
      <w:r w:rsidR="0056748A">
        <w:rPr>
          <w:rFonts w:ascii="Times New Roman" w:hAnsi="Times New Roman"/>
          <w:sz w:val="28"/>
          <w:szCs w:val="28"/>
        </w:rPr>
        <w:t>.</w:t>
      </w:r>
    </w:p>
    <w:p w:rsidR="00CE390A" w:rsidRDefault="00CE390A" w:rsidP="00F31AA0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Продукт работы:</w:t>
      </w:r>
      <w:r w:rsidR="004F58B5">
        <w:rPr>
          <w:rFonts w:ascii="Times New Roman" w:hAnsi="Times New Roman"/>
          <w:sz w:val="28"/>
          <w:szCs w:val="28"/>
        </w:rPr>
        <w:t xml:space="preserve"> памятка «</w:t>
      </w:r>
      <w:r w:rsidR="00367DA6" w:rsidRPr="00367DA6">
        <w:rPr>
          <w:rFonts w:ascii="Times New Roman" w:hAnsi="Times New Roman"/>
          <w:sz w:val="28"/>
          <w:szCs w:val="28"/>
        </w:rPr>
        <w:t>Основные стратегии поведения учителя в коммуникации»</w:t>
      </w:r>
    </w:p>
    <w:p w:rsidR="00F31AA0" w:rsidRDefault="002E6090" w:rsidP="00F31AA0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3387F">
        <w:rPr>
          <w:rFonts w:ascii="Times New Roman" w:hAnsi="Times New Roman"/>
          <w:sz w:val="28"/>
          <w:szCs w:val="28"/>
        </w:rPr>
        <w:t xml:space="preserve"> учреждении образования </w:t>
      </w:r>
      <w:r w:rsidR="00F31AA0">
        <w:rPr>
          <w:rFonts w:ascii="Times New Roman" w:hAnsi="Times New Roman"/>
          <w:sz w:val="28"/>
          <w:szCs w:val="28"/>
        </w:rPr>
        <w:t>организовано обучение учащихся Х</w:t>
      </w:r>
      <w:r w:rsidR="00D3387F">
        <w:rPr>
          <w:rFonts w:ascii="Times New Roman" w:hAnsi="Times New Roman"/>
          <w:sz w:val="28"/>
          <w:szCs w:val="28"/>
        </w:rPr>
        <w:t>-XI</w:t>
      </w:r>
      <w:r w:rsidR="00F31AA0">
        <w:rPr>
          <w:rFonts w:ascii="Times New Roman" w:hAnsi="Times New Roman"/>
          <w:sz w:val="28"/>
          <w:szCs w:val="28"/>
        </w:rPr>
        <w:t xml:space="preserve"> класс</w:t>
      </w:r>
      <w:r w:rsidR="00D3387F">
        <w:rPr>
          <w:rFonts w:ascii="Times New Roman" w:hAnsi="Times New Roman"/>
          <w:sz w:val="28"/>
          <w:szCs w:val="28"/>
        </w:rPr>
        <w:t>ов</w:t>
      </w:r>
      <w:r w:rsidR="00F31AA0">
        <w:rPr>
          <w:rFonts w:ascii="Times New Roman" w:hAnsi="Times New Roman"/>
          <w:sz w:val="28"/>
          <w:szCs w:val="28"/>
        </w:rPr>
        <w:t xml:space="preserve"> в групп</w:t>
      </w:r>
      <w:r w:rsidR="00083FBA">
        <w:rPr>
          <w:rFonts w:ascii="Times New Roman" w:hAnsi="Times New Roman"/>
          <w:sz w:val="28"/>
          <w:szCs w:val="28"/>
        </w:rPr>
        <w:t>ах</w:t>
      </w:r>
      <w:r w:rsidR="00F31AA0">
        <w:rPr>
          <w:rFonts w:ascii="Times New Roman" w:hAnsi="Times New Roman"/>
          <w:sz w:val="28"/>
          <w:szCs w:val="28"/>
        </w:rPr>
        <w:t xml:space="preserve"> аграрной направленности с изучением на повышенном уровне учебных предметов «Химия», «Биология» и обязательным </w:t>
      </w:r>
      <w:r w:rsidR="00EF6852">
        <w:rPr>
          <w:rFonts w:ascii="Times New Roman" w:hAnsi="Times New Roman"/>
          <w:sz w:val="28"/>
          <w:szCs w:val="28"/>
        </w:rPr>
        <w:t>усвоением учебной программы</w:t>
      </w:r>
      <w:r w:rsidR="00F31AA0">
        <w:rPr>
          <w:rFonts w:ascii="Times New Roman" w:hAnsi="Times New Roman"/>
          <w:sz w:val="28"/>
          <w:szCs w:val="28"/>
        </w:rPr>
        <w:t xml:space="preserve"> факультативных занятий «Введение в аграрную профессию», разработана тематика «агросуббот», которая предусматривает экскурсии учащихся на предприятия аграрно-промышленного комплекса города Витебска и Витебской области. Организовано сотрудничество, заключены договора с производственным кооперативом «Ольговское», учреждением образования «Витебская ордена «Знак Почета» государственная академия ветеринарной медицины», открытым акционерным обществом «Витебская бройлерная птицефабрика</w:t>
      </w:r>
      <w:r w:rsidR="00D3387F">
        <w:rPr>
          <w:rFonts w:ascii="Times New Roman" w:hAnsi="Times New Roman"/>
          <w:sz w:val="28"/>
          <w:szCs w:val="28"/>
        </w:rPr>
        <w:t xml:space="preserve"> и др.</w:t>
      </w:r>
    </w:p>
    <w:p w:rsidR="00CE390A" w:rsidRPr="008E1A79" w:rsidRDefault="002E6090" w:rsidP="00F31AA0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CE390A">
        <w:rPr>
          <w:rFonts w:ascii="Times New Roman" w:hAnsi="Times New Roman"/>
          <w:sz w:val="28"/>
          <w:szCs w:val="28"/>
        </w:rPr>
        <w:t xml:space="preserve"> учреждении образования организовано обучение учащихся Х-XI классов в группах военно-патриотической направленности</w:t>
      </w:r>
      <w:r w:rsidR="00EF6852">
        <w:rPr>
          <w:rFonts w:ascii="Times New Roman" w:hAnsi="Times New Roman"/>
          <w:sz w:val="28"/>
          <w:szCs w:val="28"/>
        </w:rPr>
        <w:t>. На повышенном уровне изучаются учебные предметы, которые являются предметами вступительных экзаменов в учреждения</w:t>
      </w:r>
      <w:r>
        <w:rPr>
          <w:rFonts w:ascii="Times New Roman" w:hAnsi="Times New Roman"/>
          <w:sz w:val="28"/>
          <w:szCs w:val="28"/>
        </w:rPr>
        <w:t>х</w:t>
      </w:r>
      <w:r w:rsidR="00EF6852">
        <w:rPr>
          <w:rFonts w:ascii="Times New Roman" w:hAnsi="Times New Roman"/>
          <w:sz w:val="28"/>
          <w:szCs w:val="28"/>
        </w:rPr>
        <w:t xml:space="preserve"> высшего образования для подготовки кадров военной специальности</w:t>
      </w:r>
      <w:r w:rsidR="00CE390A">
        <w:rPr>
          <w:rFonts w:ascii="Times New Roman" w:hAnsi="Times New Roman"/>
          <w:sz w:val="28"/>
          <w:szCs w:val="28"/>
        </w:rPr>
        <w:t xml:space="preserve"> «Обществоведение», «Английский язык» </w:t>
      </w:r>
      <w:r w:rsidR="00EF6852">
        <w:rPr>
          <w:rFonts w:ascii="Times New Roman" w:hAnsi="Times New Roman"/>
          <w:sz w:val="28"/>
          <w:szCs w:val="28"/>
        </w:rPr>
        <w:t>с</w:t>
      </w:r>
      <w:r w:rsidR="00CE390A">
        <w:rPr>
          <w:rFonts w:ascii="Times New Roman" w:hAnsi="Times New Roman"/>
          <w:sz w:val="28"/>
          <w:szCs w:val="28"/>
        </w:rPr>
        <w:t xml:space="preserve"> обязательным </w:t>
      </w:r>
      <w:r w:rsidR="00EF6852">
        <w:rPr>
          <w:rFonts w:ascii="Times New Roman" w:hAnsi="Times New Roman"/>
          <w:sz w:val="28"/>
          <w:szCs w:val="28"/>
        </w:rPr>
        <w:t>усвоением учебной программы</w:t>
      </w:r>
      <w:r w:rsidR="00CE390A">
        <w:rPr>
          <w:rFonts w:ascii="Times New Roman" w:hAnsi="Times New Roman"/>
          <w:sz w:val="28"/>
          <w:szCs w:val="28"/>
        </w:rPr>
        <w:t xml:space="preserve"> факультативных занятий «Готовы Родине служить!..».</w:t>
      </w:r>
    </w:p>
    <w:p w:rsidR="004B5E7F" w:rsidRDefault="004B5E7F" w:rsidP="000E2C77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повышения потенциала системы образования государственного учреждения образования «Средняя</w:t>
      </w:r>
      <w:r w:rsidR="007B65D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школа      № 30 г.Витебска</w:t>
      </w:r>
      <w:r w:rsidR="002E6090">
        <w:rPr>
          <w:rFonts w:ascii="Times New Roman" w:hAnsi="Times New Roman"/>
          <w:sz w:val="28"/>
          <w:szCs w:val="28"/>
        </w:rPr>
        <w:t xml:space="preserve"> имени М.И.Маценко</w:t>
      </w:r>
      <w:r>
        <w:rPr>
          <w:rFonts w:ascii="Times New Roman" w:hAnsi="Times New Roman"/>
          <w:sz w:val="28"/>
          <w:szCs w:val="28"/>
        </w:rPr>
        <w:t xml:space="preserve">»  в учреждении образования организована работа ресурсного центра по правовой грамотности обучающихся (далее – Центр). Целью деятельности </w:t>
      </w:r>
      <w:r w:rsidR="005D3317">
        <w:rPr>
          <w:rFonts w:ascii="Times New Roman" w:hAnsi="Times New Roman"/>
          <w:sz w:val="28"/>
          <w:szCs w:val="28"/>
        </w:rPr>
        <w:t>Центра является повышение правовой  грамотности всех участников образовательного процесса, совершенствование гражданско-патриотического  и правового воспитания в учреждении образования. Работа Центра осуществлялась по следующим направлениям: организационно-методические мероприятия, научно-методическая работа, работа с педагогами, учащимися, их законными представителями, издательская деятельность.</w:t>
      </w:r>
    </w:p>
    <w:p w:rsidR="0047592C" w:rsidRPr="00001F01" w:rsidRDefault="0047592C" w:rsidP="00F0301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0D87">
        <w:rPr>
          <w:rFonts w:ascii="Times New Roman" w:hAnsi="Times New Roman"/>
          <w:sz w:val="28"/>
          <w:szCs w:val="28"/>
        </w:rPr>
        <w:t>Данная модель методической работы учреждения образования способствует решению задач</w:t>
      </w:r>
      <w:r w:rsidR="00883567" w:rsidRPr="00420D87">
        <w:rPr>
          <w:rFonts w:ascii="Times New Roman" w:hAnsi="Times New Roman"/>
          <w:sz w:val="28"/>
          <w:szCs w:val="28"/>
        </w:rPr>
        <w:t xml:space="preserve"> по о</w:t>
      </w:r>
      <w:r w:rsidRPr="00420D87">
        <w:rPr>
          <w:rFonts w:ascii="Times New Roman" w:hAnsi="Times New Roman"/>
          <w:sz w:val="28"/>
          <w:szCs w:val="28"/>
        </w:rPr>
        <w:t>беспечени</w:t>
      </w:r>
      <w:r w:rsidR="00883567" w:rsidRPr="00420D87">
        <w:rPr>
          <w:rFonts w:ascii="Times New Roman" w:hAnsi="Times New Roman"/>
          <w:sz w:val="28"/>
          <w:szCs w:val="28"/>
        </w:rPr>
        <w:t>ю</w:t>
      </w:r>
      <w:r w:rsidRPr="00420D87">
        <w:rPr>
          <w:rFonts w:ascii="Times New Roman" w:hAnsi="Times New Roman"/>
          <w:sz w:val="28"/>
          <w:szCs w:val="28"/>
        </w:rPr>
        <w:t xml:space="preserve"> системного подхода организации урочной и внеурочной деятельности</w:t>
      </w:r>
      <w:r w:rsidR="00883567" w:rsidRPr="00420D87">
        <w:rPr>
          <w:rFonts w:ascii="Times New Roman" w:hAnsi="Times New Roman"/>
          <w:sz w:val="28"/>
          <w:szCs w:val="28"/>
        </w:rPr>
        <w:t>,</w:t>
      </w:r>
      <w:r w:rsidRPr="00420D87">
        <w:rPr>
          <w:rFonts w:ascii="Times New Roman" w:hAnsi="Times New Roman"/>
          <w:sz w:val="28"/>
          <w:szCs w:val="28"/>
        </w:rPr>
        <w:t xml:space="preserve"> формированию компетенций участников </w:t>
      </w:r>
      <w:r w:rsidRPr="00001F01">
        <w:rPr>
          <w:rFonts w:ascii="Times New Roman" w:hAnsi="Times New Roman"/>
          <w:sz w:val="28"/>
          <w:szCs w:val="28"/>
        </w:rPr>
        <w:t xml:space="preserve">образовательного процесса. </w:t>
      </w:r>
    </w:p>
    <w:p w:rsidR="007B65D4" w:rsidRPr="00001F01" w:rsidRDefault="007B65D4" w:rsidP="005A1B6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3D76" w:rsidRPr="00813D76" w:rsidRDefault="0047592C" w:rsidP="005A1B6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01F01">
        <w:rPr>
          <w:rFonts w:ascii="Times New Roman" w:hAnsi="Times New Roman"/>
          <w:sz w:val="28"/>
          <w:szCs w:val="28"/>
        </w:rPr>
        <w:tab/>
      </w:r>
      <w:r w:rsidR="00A97BD6" w:rsidRPr="00001F01">
        <w:rPr>
          <w:rFonts w:ascii="Times New Roman" w:hAnsi="Times New Roman"/>
          <w:b/>
          <w:sz w:val="28"/>
          <w:szCs w:val="28"/>
        </w:rPr>
        <w:t xml:space="preserve">17. </w:t>
      </w:r>
      <w:r w:rsidR="00B86A19" w:rsidRPr="00001F01">
        <w:rPr>
          <w:rFonts w:ascii="Times New Roman" w:hAnsi="Times New Roman"/>
          <w:b/>
          <w:sz w:val="28"/>
          <w:szCs w:val="28"/>
        </w:rPr>
        <w:t>Инновационная деятельность</w:t>
      </w:r>
    </w:p>
    <w:p w:rsidR="005A1B61" w:rsidRDefault="005A1B61" w:rsidP="005A1B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5A73E7">
        <w:rPr>
          <w:rFonts w:ascii="Times New Roman" w:hAnsi="Times New Roman"/>
          <w:sz w:val="28"/>
          <w:szCs w:val="28"/>
        </w:rPr>
        <w:t xml:space="preserve">В </w:t>
      </w:r>
      <w:r w:rsidR="00813D76" w:rsidRPr="005A73E7">
        <w:rPr>
          <w:rFonts w:ascii="Times New Roman" w:hAnsi="Times New Roman"/>
          <w:sz w:val="28"/>
          <w:szCs w:val="28"/>
        </w:rPr>
        <w:t>учреждени</w:t>
      </w:r>
      <w:r w:rsidRPr="005A73E7">
        <w:rPr>
          <w:rFonts w:ascii="Times New Roman" w:hAnsi="Times New Roman"/>
          <w:sz w:val="28"/>
          <w:szCs w:val="28"/>
        </w:rPr>
        <w:t>и</w:t>
      </w:r>
      <w:r w:rsidR="00813D76" w:rsidRPr="005A73E7">
        <w:rPr>
          <w:rFonts w:ascii="Times New Roman" w:hAnsi="Times New Roman"/>
          <w:sz w:val="28"/>
          <w:szCs w:val="28"/>
        </w:rPr>
        <w:t xml:space="preserve"> образования </w:t>
      </w:r>
      <w:r w:rsidRPr="005A73E7">
        <w:rPr>
          <w:rFonts w:ascii="Times New Roman" w:hAnsi="Times New Roman"/>
          <w:sz w:val="28"/>
          <w:szCs w:val="28"/>
        </w:rPr>
        <w:t xml:space="preserve">ведется работа </w:t>
      </w:r>
      <w:r w:rsidR="00813D76" w:rsidRPr="005A73E7">
        <w:rPr>
          <w:rFonts w:ascii="Times New Roman" w:hAnsi="Times New Roman"/>
          <w:sz w:val="28"/>
          <w:szCs w:val="28"/>
        </w:rPr>
        <w:t>по реализации  республиканского инновационного проекта</w:t>
      </w:r>
      <w:r w:rsidR="00813D76" w:rsidRPr="005A73E7">
        <w:rPr>
          <w:rFonts w:ascii="Times New Roman" w:hAnsi="Times New Roman"/>
          <w:sz w:val="28"/>
        </w:rPr>
        <w:t xml:space="preserve"> по теме </w:t>
      </w:r>
      <w:r w:rsidR="00813D76" w:rsidRPr="005A73E7">
        <w:rPr>
          <w:rFonts w:ascii="Times New Roman" w:hAnsi="Times New Roman"/>
          <w:b/>
          <w:sz w:val="28"/>
        </w:rPr>
        <w:t>«</w:t>
      </w:r>
      <w:r w:rsidR="00813D76" w:rsidRPr="005A73E7">
        <w:rPr>
          <w:rStyle w:val="af7"/>
          <w:rFonts w:ascii="Times New Roman" w:hAnsi="Times New Roman"/>
          <w:b w:val="0"/>
          <w:sz w:val="28"/>
          <w:szCs w:val="28"/>
          <w:shd w:val="clear" w:color="auto" w:fill="FFFFFF"/>
        </w:rPr>
        <w:t>Внедрение модели формирования активной гражданской позиции учащихся и готовности к реализации общественно значимых инициатив посредством применения технологий социального творчества и командообразования</w:t>
      </w:r>
      <w:r w:rsidR="00813D76" w:rsidRPr="005A73E7">
        <w:rPr>
          <w:rFonts w:ascii="Times New Roman" w:hAnsi="Times New Roman"/>
          <w:b/>
          <w:sz w:val="28"/>
        </w:rPr>
        <w:t>».</w:t>
      </w:r>
    </w:p>
    <w:p w:rsidR="00521199" w:rsidRPr="0080215F" w:rsidRDefault="00521199" w:rsidP="0052119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0215F">
        <w:rPr>
          <w:rFonts w:ascii="Times New Roman" w:hAnsi="Times New Roman"/>
          <w:sz w:val="28"/>
          <w:szCs w:val="28"/>
        </w:rPr>
        <w:t>Реализация инновационного проекта в 2026 годов  осуществлялась в соответствии Программой  инновационной деятельности и календарными планами на учебные годы.</w:t>
      </w:r>
    </w:p>
    <w:p w:rsidR="00521199" w:rsidRPr="0080215F" w:rsidRDefault="00521199" w:rsidP="0052119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80215F">
        <w:rPr>
          <w:rFonts w:ascii="Times New Roman" w:hAnsi="Times New Roman"/>
          <w:sz w:val="28"/>
          <w:szCs w:val="28"/>
        </w:rPr>
        <w:t xml:space="preserve">За период реализации инновационного проекта налажено сетевое взаимодействие с ГУО «Академия образования», ГУДОВ «Витебский областной институт развития образования», с учреждениями образования, участниками инновационного проекта </w:t>
      </w:r>
      <w:r w:rsidRPr="0080215F">
        <w:rPr>
          <w:rFonts w:ascii="Times New Roman" w:hAnsi="Times New Roman"/>
          <w:b/>
          <w:sz w:val="28"/>
          <w:szCs w:val="28"/>
        </w:rPr>
        <w:t>«</w:t>
      </w: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>Внедрение модели формирования активной гражданской позиции учащихся и готовности к реализации общественно значимых инициатив посредством применения технологий социального творчества и командообразования</w:t>
      </w:r>
      <w:r w:rsidRPr="0080215F">
        <w:rPr>
          <w:rFonts w:ascii="Times New Roman" w:hAnsi="Times New Roman"/>
          <w:b/>
          <w:sz w:val="28"/>
          <w:szCs w:val="28"/>
        </w:rPr>
        <w:t>».</w:t>
      </w:r>
      <w:r w:rsidRPr="0080215F">
        <w:rPr>
          <w:rFonts w:ascii="Times New Roman" w:hAnsi="Times New Roman"/>
          <w:sz w:val="28"/>
          <w:szCs w:val="28"/>
        </w:rPr>
        <w:t xml:space="preserve"> Результатом стало проведение 8 вебинаров,</w:t>
      </w:r>
      <w:r w:rsidR="00F73E96">
        <w:rPr>
          <w:rFonts w:ascii="Times New Roman" w:hAnsi="Times New Roman"/>
          <w:sz w:val="28"/>
          <w:szCs w:val="28"/>
        </w:rPr>
        <w:t xml:space="preserve"> </w:t>
      </w:r>
      <w:r w:rsidRPr="0080215F">
        <w:rPr>
          <w:rFonts w:ascii="Times New Roman" w:hAnsi="Times New Roman"/>
          <w:sz w:val="28"/>
          <w:szCs w:val="28"/>
        </w:rPr>
        <w:t>6 семинаров, в рамках которых решались вопросы методического и организационного характера.</w:t>
      </w:r>
    </w:p>
    <w:p w:rsidR="00521199" w:rsidRPr="0080215F" w:rsidRDefault="00521199" w:rsidP="0052119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0215F">
        <w:rPr>
          <w:rFonts w:ascii="Times New Roman" w:hAnsi="Times New Roman"/>
          <w:sz w:val="28"/>
          <w:szCs w:val="28"/>
        </w:rPr>
        <w:tab/>
        <w:t>Система методического обеспечения реализации инновационного проекта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0215F">
        <w:rPr>
          <w:rFonts w:ascii="Times New Roman" w:hAnsi="Times New Roman"/>
          <w:sz w:val="28"/>
          <w:szCs w:val="28"/>
        </w:rPr>
        <w:t xml:space="preserve">была направлена на формирование и развитие компетенций участников инновационной деятельности: управленческой, исследовательской, информационной, рефлексивной, презентационной, коммуникативной. </w:t>
      </w:r>
    </w:p>
    <w:p w:rsidR="00521199" w:rsidRPr="0080215F" w:rsidRDefault="00521199" w:rsidP="0052119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0215F">
        <w:rPr>
          <w:rFonts w:ascii="Times New Roman" w:hAnsi="Times New Roman"/>
          <w:sz w:val="28"/>
          <w:szCs w:val="28"/>
        </w:rPr>
        <w:lastRenderedPageBreak/>
        <w:t>В марте 2026 года на базе учреждения образования проведен республиканский  фестиваль инновационной деятельности «Когда мы вместе – мы сильны!»</w:t>
      </w:r>
      <w:r>
        <w:rPr>
          <w:rFonts w:ascii="Times New Roman" w:hAnsi="Times New Roman"/>
          <w:sz w:val="28"/>
          <w:szCs w:val="28"/>
        </w:rPr>
        <w:t xml:space="preserve">, среди учреждений образования </w:t>
      </w:r>
      <w:r w:rsidRPr="0080215F">
        <w:rPr>
          <w:rFonts w:ascii="Times New Roman" w:hAnsi="Times New Roman"/>
          <w:sz w:val="28"/>
          <w:szCs w:val="28"/>
        </w:rPr>
        <w:t>Витебской области, участников иннова</w:t>
      </w:r>
      <w:r>
        <w:rPr>
          <w:rFonts w:ascii="Times New Roman" w:hAnsi="Times New Roman"/>
          <w:sz w:val="28"/>
          <w:szCs w:val="28"/>
        </w:rPr>
        <w:t xml:space="preserve">ционного проекта, который стал </w:t>
      </w:r>
      <w:r w:rsidRPr="0080215F">
        <w:rPr>
          <w:rFonts w:ascii="Times New Roman" w:hAnsi="Times New Roman"/>
          <w:sz w:val="28"/>
          <w:szCs w:val="28"/>
        </w:rPr>
        <w:t>площадкой для подведения итогов реализации проекта.</w:t>
      </w:r>
    </w:p>
    <w:p w:rsidR="00521199" w:rsidRPr="0080215F" w:rsidRDefault="00521199" w:rsidP="0052119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0215F">
        <w:rPr>
          <w:rFonts w:ascii="Times New Roman" w:hAnsi="Times New Roman"/>
          <w:sz w:val="28"/>
          <w:szCs w:val="28"/>
        </w:rPr>
        <w:t>С целью повышения профессиона</w:t>
      </w:r>
      <w:r>
        <w:rPr>
          <w:rFonts w:ascii="Times New Roman" w:hAnsi="Times New Roman"/>
          <w:sz w:val="28"/>
          <w:szCs w:val="28"/>
        </w:rPr>
        <w:t xml:space="preserve">льной компетентности педагогов </w:t>
      </w:r>
      <w:r w:rsidRPr="0080215F">
        <w:rPr>
          <w:rFonts w:ascii="Times New Roman" w:hAnsi="Times New Roman"/>
          <w:sz w:val="28"/>
          <w:szCs w:val="28"/>
        </w:rPr>
        <w:t>была организована работа постоянно действующего семинара «Гражданско-патриотическое воспитание как стратегический ресурс развития личности и общества».</w:t>
      </w:r>
    </w:p>
    <w:p w:rsidR="00521199" w:rsidRPr="0080215F" w:rsidRDefault="00521199" w:rsidP="0052119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0215F">
        <w:rPr>
          <w:rFonts w:ascii="Times New Roman" w:hAnsi="Times New Roman"/>
          <w:sz w:val="28"/>
          <w:szCs w:val="28"/>
        </w:rPr>
        <w:t xml:space="preserve">Также на протяжении  всего периода  реализации инновационного проекта с педагогами проводились </w:t>
      </w:r>
      <w:r w:rsidRPr="0080215F">
        <w:rPr>
          <w:rFonts w:ascii="Times New Roman" w:hAnsi="Times New Roman"/>
          <w:color w:val="000000" w:themeColor="text1"/>
          <w:sz w:val="28"/>
          <w:szCs w:val="28"/>
        </w:rPr>
        <w:t xml:space="preserve">индивидуальные и групповые консультации по возникшим трудностям этапов реализации проекта. </w:t>
      </w:r>
    </w:p>
    <w:p w:rsidR="00521199" w:rsidRPr="0080215F" w:rsidRDefault="00521199" w:rsidP="00521199">
      <w:pPr>
        <w:spacing w:after="0" w:line="240" w:lineRule="auto"/>
        <w:ind w:left="45" w:right="165" w:firstLine="663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0215F">
        <w:rPr>
          <w:rFonts w:ascii="Times New Roman" w:hAnsi="Times New Roman"/>
          <w:color w:val="000000"/>
          <w:sz w:val="28"/>
          <w:szCs w:val="28"/>
        </w:rPr>
        <w:t>Акцентуализация делалась на самообразование педагогов как значимом процессуально-деятельностном компоненте, обеспечивающем развитие активных и интерактивных практик и преодоление имитационных и репродуктивных практик, ориентацию участников инновационной деятельности на формирование саморегулятивного комплекса: самопознание, самоопределение, самоконтроль, самооценка деятельности с последующей коррекцией, самодетерминация, саморазвитие, самоактуализация и самореализация.</w:t>
      </w:r>
    </w:p>
    <w:p w:rsidR="00521199" w:rsidRPr="0080215F" w:rsidRDefault="00521199" w:rsidP="00521199">
      <w:pPr>
        <w:spacing w:after="0" w:line="240" w:lineRule="auto"/>
        <w:ind w:left="45" w:right="165" w:firstLine="663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0215F">
        <w:rPr>
          <w:rFonts w:ascii="Times New Roman" w:hAnsi="Times New Roman"/>
          <w:sz w:val="28"/>
          <w:szCs w:val="28"/>
        </w:rPr>
        <w:t>В период реализации проекта педагогами проводилась работа над темами самообразования. Для достижения положительных результатов каждым участником  был разработан календарный план работы по реализации программы инновационной деятельности, который успешно реализован</w:t>
      </w:r>
      <w:r w:rsidRPr="0080215F">
        <w:rPr>
          <w:rFonts w:ascii="Times New Roman" w:hAnsi="Times New Roman"/>
          <w:i/>
          <w:sz w:val="28"/>
          <w:szCs w:val="28"/>
        </w:rPr>
        <w:t>.</w:t>
      </w:r>
    </w:p>
    <w:p w:rsidR="00521199" w:rsidRPr="0080215F" w:rsidRDefault="00521199" w:rsidP="00521199">
      <w:pPr>
        <w:spacing w:after="0" w:line="240" w:lineRule="auto"/>
        <w:ind w:left="45" w:right="165" w:firstLine="663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0215F">
        <w:rPr>
          <w:rFonts w:ascii="Times New Roman" w:hAnsi="Times New Roman"/>
          <w:color w:val="000000"/>
          <w:sz w:val="28"/>
          <w:szCs w:val="28"/>
        </w:rPr>
        <w:t>По итогам реа</w:t>
      </w:r>
      <w:r>
        <w:rPr>
          <w:rFonts w:ascii="Times New Roman" w:hAnsi="Times New Roman"/>
          <w:color w:val="000000"/>
          <w:sz w:val="28"/>
          <w:szCs w:val="28"/>
        </w:rPr>
        <w:t xml:space="preserve">лизации инновационного проекта </w:t>
      </w:r>
      <w:r w:rsidRPr="0080215F">
        <w:rPr>
          <w:rFonts w:ascii="Times New Roman" w:hAnsi="Times New Roman"/>
          <w:color w:val="000000"/>
          <w:sz w:val="28"/>
          <w:szCs w:val="28"/>
        </w:rPr>
        <w:t xml:space="preserve">обобщен опыт работы по теме «Формирование активной гражданской позиции  учащихся  и готовности к реализации общественно значимых  инициатив через взаимодействие  с детскими и молодежными  общественными объединениями» (Геращенко Е.В., заместитель директора по учебной работе, Окунева К.Р., учитель химии). </w:t>
      </w:r>
    </w:p>
    <w:p w:rsidR="00521199" w:rsidRPr="0080215F" w:rsidRDefault="00521199" w:rsidP="0052119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80215F">
        <w:rPr>
          <w:rFonts w:ascii="Times New Roman" w:hAnsi="Times New Roman"/>
          <w:sz w:val="28"/>
          <w:szCs w:val="28"/>
        </w:rPr>
        <w:t>Психолого-педагогическое сопровождение инновационной деятельности носило проектно-аналитический характер, осуществлялось педагогом-психологом и представлено мероприятиями диагностического, обучающего, исследовательского характера: оказание методической помощи педагогам, исполняющим обязанности классного руководителя (тренинги), проведение диагностики и просвещения педагогического коллектива, учащихся, их законных представителей (изучение психолого-педагогической литературы по тематике проекта, занятия по сотрудничеству и общению в классном коллективе, игровые практикумы, беседы, упражнения, акции, уроки общения, интерактивные игры, родительский университет.</w:t>
      </w:r>
    </w:p>
    <w:p w:rsidR="00521199" w:rsidRPr="0080215F" w:rsidRDefault="00521199" w:rsidP="00521199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8"/>
          <w:szCs w:val="28"/>
          <w:shd w:val="clear" w:color="auto" w:fill="FFFFFF"/>
        </w:rPr>
      </w:pPr>
      <w:r w:rsidRPr="0080215F">
        <w:rPr>
          <w:rFonts w:ascii="Times New Roman" w:hAnsi="Times New Roman"/>
          <w:b/>
          <w:bCs/>
          <w:color w:val="2C2D2E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В период реализации </w:t>
      </w: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инновационного проекта были проведены мероприятия с участием учащихся, направленные на </w:t>
      </w:r>
      <w:r w:rsidRPr="0080215F">
        <w:rPr>
          <w:rFonts w:ascii="Times New Roman" w:hAnsi="Times New Roman"/>
          <w:sz w:val="28"/>
          <w:szCs w:val="28"/>
        </w:rPr>
        <w:t xml:space="preserve">развитие потребности и способности к проявлению активной гражданской позиции, готовности к реализации общественно значимых инициатив в условиях применения </w:t>
      </w: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>технологий социального творчества и командообразования</w:t>
      </w:r>
      <w:r w:rsidRPr="0080215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  <w:r w:rsidRPr="0080215F">
        <w:rPr>
          <w:rFonts w:ascii="Arial" w:hAnsi="Arial" w:cs="Arial"/>
          <w:b/>
          <w:bCs/>
          <w:i/>
          <w:iCs/>
          <w:color w:val="282828"/>
          <w:sz w:val="21"/>
          <w:szCs w:val="21"/>
          <w:shd w:val="clear" w:color="auto" w:fill="FFFFFF"/>
        </w:rPr>
        <w:t xml:space="preserve"> </w:t>
      </w:r>
    </w:p>
    <w:p w:rsidR="00521199" w:rsidRPr="0080215F" w:rsidRDefault="00521199" w:rsidP="005211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0215F">
        <w:rPr>
          <w:rFonts w:ascii="Times New Roman" w:eastAsia="Calibri" w:hAnsi="Times New Roman"/>
          <w:sz w:val="28"/>
          <w:szCs w:val="28"/>
        </w:rPr>
        <w:t>В рамках реализации инновационной деятельности в учреждении образования разработаны и реализованы следующие детско-взрослые инициативы: «Марафон Памяти», «Неделя народного единства», «Поющий флэшмоб», «Память в песнях», «Помним. Гордимся. Чтим», «Пусть папа увидит…», праздники микрорайона «Всем мама</w:t>
      </w:r>
      <w:r>
        <w:rPr>
          <w:rFonts w:ascii="Times New Roman" w:eastAsia="Calibri" w:hAnsi="Times New Roman"/>
          <w:sz w:val="28"/>
          <w:szCs w:val="28"/>
        </w:rPr>
        <w:t>м</w:t>
      </w:r>
      <w:r w:rsidRPr="0080215F">
        <w:rPr>
          <w:rFonts w:ascii="Times New Roman" w:eastAsia="Calibri" w:hAnsi="Times New Roman"/>
          <w:sz w:val="28"/>
          <w:szCs w:val="28"/>
        </w:rPr>
        <w:t xml:space="preserve"> посвящается», акция «Калейдоскоп добрых дел», музыкальная программа «Музыка весны» и «Золото-учитель», фестиваль-конкурс </w:t>
      </w:r>
      <w:r w:rsidRPr="0080215F">
        <w:rPr>
          <w:rFonts w:ascii="Times New Roman" w:eastAsia="Calibri" w:hAnsi="Times New Roman"/>
          <w:sz w:val="28"/>
          <w:szCs w:val="28"/>
        </w:rPr>
        <w:lastRenderedPageBreak/>
        <w:t>«Поздравительный хендмейд для учителя», акция «Моя семья - моя страна». Реализуются школьные проекты «Девять шагов Победы», «Споем «День Победы» вместе», «Твой выбор -  жизнь» «ПапаЗал» (совместный с РК ОО «БРСМ»), «Ж</w:t>
      </w:r>
      <w:r w:rsidRPr="0080215F">
        <w:rPr>
          <w:rFonts w:ascii="Times New Roman" w:eastAsia="Calibri" w:hAnsi="Times New Roman"/>
          <w:sz w:val="28"/>
          <w:szCs w:val="28"/>
          <w:lang w:val="be-BY"/>
        </w:rPr>
        <w:t>ыву ў беларусі і тым ганаруся</w:t>
      </w:r>
      <w:r w:rsidRPr="0080215F">
        <w:rPr>
          <w:rFonts w:ascii="Times New Roman" w:eastAsia="Calibri" w:hAnsi="Times New Roman"/>
          <w:sz w:val="28"/>
          <w:szCs w:val="28"/>
        </w:rPr>
        <w:t>»</w:t>
      </w:r>
      <w:r w:rsidRPr="0080215F">
        <w:rPr>
          <w:rFonts w:ascii="Times New Roman" w:eastAsia="Calibri" w:hAnsi="Times New Roman"/>
          <w:sz w:val="28"/>
          <w:szCs w:val="28"/>
          <w:lang w:val="be-BY"/>
        </w:rPr>
        <w:t xml:space="preserve">, </w:t>
      </w:r>
      <w:r w:rsidRPr="0080215F">
        <w:rPr>
          <w:rFonts w:ascii="Times New Roman" w:eastAsia="Calibri" w:hAnsi="Times New Roman"/>
          <w:sz w:val="28"/>
          <w:szCs w:val="28"/>
        </w:rPr>
        <w:t>«Маршрут выходного дня».</w:t>
      </w:r>
    </w:p>
    <w:p w:rsidR="00521199" w:rsidRPr="0080215F" w:rsidRDefault="00521199" w:rsidP="005211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0215F">
        <w:rPr>
          <w:rFonts w:ascii="Times New Roman" w:eastAsia="Calibri" w:hAnsi="Times New Roman"/>
          <w:sz w:val="28"/>
          <w:szCs w:val="28"/>
        </w:rPr>
        <w:t>Совместно с другими участниками инновационного проекта учащиеся школы приняли участие в подготовке словаря-справочника «Личность. Гражданин. Патриот», веб-квеста «Беларусь легендарная», проведении совместного флеш-моба «Помним! Благодарим! И сохраним!»,  приняли участие в он-лайн челлендже «Наши инициативы» (совместно с делегацией Ярославского государственного педагогического университета имени К.Д.Ушинского), в Международной молодежной  акции «Наши семейные книги памяти». Итогом явилось проведение на базе учреждения образования республиканского фестиваля инновационных идей для учреждений образования Витебской области, участников инновационного проекта «Когда мы вместе – мы сильны!» (март 2026 года).</w:t>
      </w:r>
    </w:p>
    <w:p w:rsidR="00521199" w:rsidRPr="0080215F" w:rsidRDefault="00521199" w:rsidP="0052119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0215F">
        <w:rPr>
          <w:rFonts w:ascii="Times New Roman" w:hAnsi="Times New Roman"/>
          <w:sz w:val="24"/>
          <w:szCs w:val="24"/>
        </w:rPr>
        <w:tab/>
      </w:r>
      <w:r w:rsidRPr="0080215F">
        <w:rPr>
          <w:rFonts w:ascii="Times New Roman" w:hAnsi="Times New Roman"/>
          <w:sz w:val="28"/>
          <w:szCs w:val="28"/>
        </w:rPr>
        <w:t xml:space="preserve"> Благодаря использованию технологий социального творчества и командообразования в учреждении образования в образовательный процесс активнее и с большим интересом включаются законные представители учащихся. В ходе совместной работы определилась инициативная группа родителей, способная и готовая оказать организационную и техническую помощь в подготовке и проведении акций, проектов, конкурсов, ярмарок, экскурсий и иных мероприятий. </w:t>
      </w:r>
    </w:p>
    <w:p w:rsidR="00521199" w:rsidRPr="0080215F" w:rsidRDefault="00521199" w:rsidP="0052119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Проведенная работа в рамках реализации проекта, обеспечила рост активной гражданской позиции учащихся, повышение их активности и инициативности, а также расширила социально-педагогическое партнерство с родителями. </w:t>
      </w:r>
    </w:p>
    <w:p w:rsidR="00521199" w:rsidRPr="0080215F" w:rsidRDefault="00521199" w:rsidP="00521199">
      <w:pPr>
        <w:spacing w:after="0" w:line="240" w:lineRule="auto"/>
        <w:ind w:right="-314" w:firstLine="708"/>
        <w:contextualSpacing/>
        <w:jc w:val="both"/>
        <w:rPr>
          <w:rFonts w:ascii="Times New Roman" w:hAnsi="Times New Roman"/>
          <w:bCs/>
          <w:color w:val="2C2D2E"/>
          <w:sz w:val="28"/>
          <w:szCs w:val="28"/>
          <w:shd w:val="clear" w:color="auto" w:fill="FFFFFF"/>
        </w:rPr>
      </w:pP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>Презентация опыта работы над инновационным проектом в 2025/2026 учебном году  была представлена на:</w:t>
      </w:r>
      <w:r w:rsidRPr="0080215F">
        <w:rPr>
          <w:rFonts w:ascii="Times New Roman" w:hAnsi="Times New Roman"/>
          <w:bCs/>
          <w:color w:val="2C2D2E"/>
          <w:sz w:val="28"/>
          <w:szCs w:val="28"/>
          <w:shd w:val="clear" w:color="auto" w:fill="FFFFFF"/>
        </w:rPr>
        <w:t xml:space="preserve"> </w:t>
      </w:r>
    </w:p>
    <w:p w:rsidR="00521199" w:rsidRPr="0080215F" w:rsidRDefault="00521199" w:rsidP="00521199">
      <w:pPr>
        <w:spacing w:after="0" w:line="240" w:lineRule="auto"/>
        <w:ind w:right="-314" w:firstLine="708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>методическом фестивале «Инновационные процессы в образовании региона», проводимом ГУДОВ «Витебский областной институт развития образования»;</w:t>
      </w:r>
    </w:p>
    <w:p w:rsidR="00521199" w:rsidRPr="0080215F" w:rsidRDefault="00521199" w:rsidP="00521199">
      <w:pPr>
        <w:spacing w:after="0" w:line="240" w:lineRule="auto"/>
        <w:ind w:right="-314" w:firstLine="708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80215F">
        <w:rPr>
          <w:rFonts w:ascii="Times New Roman" w:eastAsia="Calibri" w:hAnsi="Times New Roman"/>
          <w:sz w:val="28"/>
          <w:szCs w:val="28"/>
        </w:rPr>
        <w:t>международном образовательном телемосте, организованном БОУ ДПО «Институт развития образования Омской области» «Профессиональное становление молодых педагогов: цели, задачи, стратегии, меры»</w:t>
      </w: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:rsidR="00521199" w:rsidRPr="0080215F" w:rsidRDefault="00521199" w:rsidP="00521199">
      <w:pPr>
        <w:spacing w:after="0" w:line="240" w:lineRule="auto"/>
        <w:ind w:right="-314" w:firstLine="708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80215F">
        <w:rPr>
          <w:rFonts w:ascii="Times New Roman" w:eastAsia="Calibri" w:hAnsi="Times New Roman"/>
          <w:sz w:val="28"/>
          <w:szCs w:val="28"/>
          <w:lang w:val="en-US"/>
        </w:rPr>
        <w:t>II</w:t>
      </w:r>
      <w:r w:rsidRPr="0080215F">
        <w:rPr>
          <w:rFonts w:ascii="Times New Roman" w:eastAsia="Calibri" w:hAnsi="Times New Roman"/>
          <w:sz w:val="28"/>
          <w:szCs w:val="28"/>
        </w:rPr>
        <w:t xml:space="preserve"> Международной научно-практической конференции «Обеспечение качества  образования: состояние, проблемы, перспективы» (организаторы: Департамент  контроля  качества образования, УО «Республиканский  институт  профессионального развития»</w:t>
      </w: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:rsidR="00521199" w:rsidRPr="0080215F" w:rsidRDefault="00521199" w:rsidP="005211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215F">
        <w:rPr>
          <w:rFonts w:ascii="Times New Roman" w:hAnsi="Times New Roman"/>
          <w:sz w:val="28"/>
          <w:szCs w:val="28"/>
        </w:rPr>
        <w:t xml:space="preserve"> заседаниях педагогических советов  «Внедрение модели формирования активной гражданской  позиции учащихся и готовности к реализации общественно значимых инициатив посредством  применения технологии социального творчества  и командообразования», «Межведомственное взаимодействие как ключевой фактор результативной работы по профилактике гибели несовершеннолетних от внешних причин», «Совершенствование качества образовательного процесса через развитие профессиональной компетентности учителей и формирование функциональной грамотности учащихся»;</w:t>
      </w:r>
    </w:p>
    <w:p w:rsidR="00521199" w:rsidRPr="0080215F" w:rsidRDefault="00521199" w:rsidP="00521199">
      <w:pPr>
        <w:spacing w:after="0" w:line="240" w:lineRule="auto"/>
        <w:ind w:right="-314" w:firstLine="708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80215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III</w:t>
      </w: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Международной  научно-практической конференции  «Охрана и  популяризация  культурного наследия: мировой и отечественный опыт»;</w:t>
      </w:r>
    </w:p>
    <w:p w:rsidR="00521199" w:rsidRPr="0080215F" w:rsidRDefault="00521199" w:rsidP="00521199">
      <w:pPr>
        <w:spacing w:after="0" w:line="240" w:lineRule="auto"/>
        <w:ind w:right="-314" w:firstLine="708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республиканском фестивале инновационных идей, учреждений образования Витебской области, участников реализации инновационного проекта «Когда мы вместе – мы сильны!» (заметка о проведении опубликована  в газете «Витьбичи» от 28 марта 2026 года).</w:t>
      </w:r>
    </w:p>
    <w:p w:rsidR="00521199" w:rsidRPr="0080215F" w:rsidRDefault="00521199" w:rsidP="00521199">
      <w:pPr>
        <w:spacing w:after="0" w:line="240" w:lineRule="auto"/>
        <w:ind w:left="45" w:right="-284" w:firstLine="663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По итогу работы над реализацией республиканского инновационного проекта </w:t>
      </w:r>
      <w:r w:rsidRPr="0080215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«</w:t>
      </w: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>Внедрение модели формирования активной гражданской позиции учащихся и готовности к реализации общественно значимых инициатив посредством применения технологий социального творчества и командобразования</w:t>
      </w:r>
      <w:r w:rsidRPr="0080215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»</w:t>
      </w:r>
      <w:r w:rsidRPr="0080215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в учреждении образования созданы методические продукты инновационной деятельности.</w:t>
      </w:r>
    </w:p>
    <w:p w:rsidR="00CE51A0" w:rsidRDefault="00CE51A0" w:rsidP="00044816">
      <w:pPr>
        <w:pBdr>
          <w:bottom w:val="single" w:sz="4" w:space="31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44816" w:rsidRDefault="00E54FF4" w:rsidP="00044816">
      <w:pPr>
        <w:pBdr>
          <w:bottom w:val="single" w:sz="4" w:space="31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b/>
          <w:sz w:val="28"/>
          <w:szCs w:val="28"/>
        </w:rPr>
      </w:pPr>
      <w:r w:rsidRPr="00044816">
        <w:rPr>
          <w:rFonts w:ascii="Times New Roman" w:hAnsi="Times New Roman"/>
          <w:b/>
          <w:sz w:val="28"/>
          <w:szCs w:val="28"/>
        </w:rPr>
        <w:t>1</w:t>
      </w:r>
      <w:r w:rsidR="00A97BD6" w:rsidRPr="00044816">
        <w:rPr>
          <w:rFonts w:ascii="Times New Roman" w:hAnsi="Times New Roman"/>
          <w:b/>
          <w:sz w:val="28"/>
          <w:szCs w:val="28"/>
        </w:rPr>
        <w:t>8</w:t>
      </w:r>
      <w:r w:rsidRPr="00044816">
        <w:rPr>
          <w:rFonts w:ascii="Times New Roman" w:hAnsi="Times New Roman"/>
          <w:b/>
          <w:sz w:val="28"/>
          <w:szCs w:val="28"/>
        </w:rPr>
        <w:t>. Проведение диагностики педагогических затруднений</w:t>
      </w:r>
    </w:p>
    <w:p w:rsidR="00044816" w:rsidRDefault="002A4989" w:rsidP="00044816">
      <w:pPr>
        <w:pBdr>
          <w:bottom w:val="single" w:sz="4" w:space="31" w:color="FFFFFF"/>
        </w:pBdr>
        <w:spacing w:after="0" w:line="240" w:lineRule="auto"/>
        <w:ind w:right="-284" w:firstLine="709"/>
        <w:jc w:val="both"/>
        <w:rPr>
          <w:rFonts w:ascii="Times New Roman" w:eastAsia="Calibri" w:hAnsi="Times New Roman"/>
          <w:sz w:val="28"/>
          <w:szCs w:val="28"/>
        </w:rPr>
      </w:pPr>
      <w:r w:rsidRPr="008E1A79">
        <w:rPr>
          <w:rFonts w:ascii="Times New Roman" w:eastAsia="Calibri" w:hAnsi="Times New Roman"/>
          <w:sz w:val="28"/>
          <w:szCs w:val="28"/>
        </w:rPr>
        <w:t xml:space="preserve">Проблема диагностики педагогической деятельности педагогов чрезвычайно актуальна, значима для совершенствования как самого образовательного процесса, так и непрерывного повышения уровня квалификации педагогов, для более полного и эффективного удовлетворения их профессиональных запросов в системе методической работы.  </w:t>
      </w:r>
      <w:r w:rsidR="00E54FF4" w:rsidRPr="008E1A79">
        <w:rPr>
          <w:rFonts w:ascii="Times New Roman" w:eastAsia="Calibri" w:hAnsi="Times New Roman"/>
          <w:sz w:val="28"/>
          <w:szCs w:val="28"/>
        </w:rPr>
        <w:t>Одним из средств мониторинга педагогических затруднений является самодиагностика, кото</w:t>
      </w:r>
      <w:r w:rsidR="004D7856" w:rsidRPr="008E1A79">
        <w:rPr>
          <w:rFonts w:ascii="Times New Roman" w:eastAsia="Calibri" w:hAnsi="Times New Roman"/>
          <w:sz w:val="28"/>
          <w:szCs w:val="28"/>
        </w:rPr>
        <w:t>рая</w:t>
      </w:r>
      <w:r w:rsidR="008E2574">
        <w:rPr>
          <w:rFonts w:ascii="Times New Roman" w:eastAsia="Calibri" w:hAnsi="Times New Roman"/>
          <w:sz w:val="28"/>
          <w:szCs w:val="28"/>
        </w:rPr>
        <w:t xml:space="preserve"> проводится на начало и на конец учебного года.</w:t>
      </w:r>
    </w:p>
    <w:p w:rsidR="008477B0" w:rsidRDefault="008E2574" w:rsidP="008477B0">
      <w:pPr>
        <w:pBdr>
          <w:bottom w:val="single" w:sz="4" w:space="31" w:color="FFFFFF"/>
        </w:pBdr>
        <w:spacing w:after="0" w:line="240" w:lineRule="auto"/>
        <w:ind w:right="-284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В </w:t>
      </w:r>
      <w:r w:rsidR="004D7856" w:rsidRPr="008E1A79">
        <w:rPr>
          <w:rFonts w:ascii="Times New Roman" w:eastAsia="Calibri" w:hAnsi="Times New Roman"/>
          <w:sz w:val="28"/>
          <w:szCs w:val="28"/>
        </w:rPr>
        <w:t xml:space="preserve"> сентябре 202</w:t>
      </w:r>
      <w:r w:rsidR="00F249D9">
        <w:rPr>
          <w:rFonts w:ascii="Times New Roman" w:eastAsia="Calibri" w:hAnsi="Times New Roman"/>
          <w:sz w:val="28"/>
          <w:szCs w:val="28"/>
        </w:rPr>
        <w:t>5</w:t>
      </w:r>
      <w:r w:rsidR="00E54FF4" w:rsidRPr="008E1A79">
        <w:rPr>
          <w:rFonts w:ascii="Times New Roman" w:eastAsia="Calibri" w:hAnsi="Times New Roman"/>
          <w:sz w:val="28"/>
          <w:szCs w:val="28"/>
        </w:rPr>
        <w:t xml:space="preserve"> года с целью выявления  наиболее характерны</w:t>
      </w:r>
      <w:r>
        <w:rPr>
          <w:rFonts w:ascii="Times New Roman" w:eastAsia="Calibri" w:hAnsi="Times New Roman"/>
          <w:sz w:val="28"/>
          <w:szCs w:val="28"/>
        </w:rPr>
        <w:t xml:space="preserve">х </w:t>
      </w:r>
      <w:r w:rsidR="00E54FF4" w:rsidRPr="008E1A79">
        <w:rPr>
          <w:rFonts w:ascii="Times New Roman" w:eastAsia="Calibri" w:hAnsi="Times New Roman"/>
          <w:sz w:val="28"/>
          <w:szCs w:val="28"/>
        </w:rPr>
        <w:t xml:space="preserve">для учителей-предметников </w:t>
      </w:r>
      <w:r>
        <w:rPr>
          <w:rFonts w:ascii="Times New Roman" w:eastAsia="Calibri" w:hAnsi="Times New Roman"/>
          <w:sz w:val="28"/>
          <w:szCs w:val="28"/>
        </w:rPr>
        <w:t>проблем</w:t>
      </w:r>
      <w:r w:rsidR="00E54FF4" w:rsidRPr="008E1A79">
        <w:rPr>
          <w:rFonts w:ascii="Times New Roman" w:eastAsia="Calibri" w:hAnsi="Times New Roman"/>
          <w:sz w:val="28"/>
          <w:szCs w:val="28"/>
        </w:rPr>
        <w:t xml:space="preserve"> для последующего оказания методической помощи, определения методов и приемов выхода их затруднительных ситуаций</w:t>
      </w:r>
      <w:r w:rsidRPr="008E2574">
        <w:rPr>
          <w:rFonts w:ascii="Times New Roman" w:eastAsia="Calibri" w:hAnsi="Times New Roman"/>
          <w:sz w:val="28"/>
          <w:szCs w:val="28"/>
        </w:rPr>
        <w:t xml:space="preserve"> </w:t>
      </w:r>
      <w:r w:rsidRPr="008E1A79">
        <w:rPr>
          <w:rFonts w:ascii="Times New Roman" w:eastAsia="Calibri" w:hAnsi="Times New Roman"/>
          <w:sz w:val="28"/>
          <w:szCs w:val="28"/>
        </w:rPr>
        <w:t xml:space="preserve">была проведена  </w:t>
      </w:r>
      <w:r>
        <w:rPr>
          <w:rFonts w:ascii="Times New Roman" w:eastAsia="Calibri" w:hAnsi="Times New Roman"/>
          <w:sz w:val="28"/>
          <w:szCs w:val="28"/>
        </w:rPr>
        <w:t>диагностика педагогических затруднений.</w:t>
      </w:r>
      <w:r w:rsidR="00E50759">
        <w:rPr>
          <w:rFonts w:ascii="Times New Roman" w:eastAsia="Calibri" w:hAnsi="Times New Roman"/>
          <w:sz w:val="28"/>
          <w:szCs w:val="28"/>
        </w:rPr>
        <w:t xml:space="preserve"> </w:t>
      </w:r>
      <w:r w:rsidR="002A4989" w:rsidRPr="008E1A79">
        <w:rPr>
          <w:rFonts w:ascii="Times New Roman" w:eastAsia="Calibri" w:hAnsi="Times New Roman"/>
          <w:sz w:val="28"/>
          <w:szCs w:val="28"/>
        </w:rPr>
        <w:t xml:space="preserve"> Диагностика позвол</w:t>
      </w:r>
      <w:r w:rsidR="00E50759">
        <w:rPr>
          <w:rFonts w:ascii="Times New Roman" w:eastAsia="Calibri" w:hAnsi="Times New Roman"/>
          <w:sz w:val="28"/>
          <w:szCs w:val="28"/>
        </w:rPr>
        <w:t xml:space="preserve">ила каждому определить </w:t>
      </w:r>
      <w:r w:rsidR="002A4989" w:rsidRPr="008E1A79">
        <w:rPr>
          <w:rFonts w:ascii="Times New Roman" w:eastAsia="Calibri" w:hAnsi="Times New Roman"/>
          <w:sz w:val="28"/>
          <w:szCs w:val="28"/>
        </w:rPr>
        <w:t>с</w:t>
      </w:r>
      <w:r w:rsidR="00E50759">
        <w:rPr>
          <w:rFonts w:ascii="Times New Roman" w:eastAsia="Calibri" w:hAnsi="Times New Roman"/>
          <w:sz w:val="28"/>
          <w:szCs w:val="28"/>
        </w:rPr>
        <w:t>ильные стороны в св</w:t>
      </w:r>
      <w:r>
        <w:rPr>
          <w:rFonts w:ascii="Times New Roman" w:eastAsia="Calibri" w:hAnsi="Times New Roman"/>
          <w:sz w:val="28"/>
          <w:szCs w:val="28"/>
        </w:rPr>
        <w:t xml:space="preserve">оей педагогической деятельности. </w:t>
      </w:r>
      <w:r w:rsidR="004E3B9E">
        <w:rPr>
          <w:rFonts w:ascii="Times New Roman" w:eastAsia="Calibri" w:hAnsi="Times New Roman"/>
          <w:sz w:val="28"/>
          <w:szCs w:val="28"/>
        </w:rPr>
        <w:t>Председателями ШУМО</w:t>
      </w:r>
      <w:r w:rsidRPr="008E1A79">
        <w:rPr>
          <w:rFonts w:ascii="Times New Roman" w:eastAsia="Calibri" w:hAnsi="Times New Roman"/>
          <w:sz w:val="28"/>
          <w:szCs w:val="28"/>
        </w:rPr>
        <w:t xml:space="preserve">   проанализированы результаты диагностического исследования на заседаниях предметных методических объединений (в текущем учебном </w:t>
      </w:r>
      <w:r w:rsidRPr="00820E09">
        <w:rPr>
          <w:rFonts w:ascii="Times New Roman" w:eastAsia="Calibri" w:hAnsi="Times New Roman"/>
          <w:sz w:val="28"/>
          <w:szCs w:val="28"/>
        </w:rPr>
        <w:t>году).</w:t>
      </w:r>
    </w:p>
    <w:p w:rsidR="00CE51A0" w:rsidRDefault="008E2574" w:rsidP="00CE51A0">
      <w:pPr>
        <w:pBdr>
          <w:bottom w:val="single" w:sz="4" w:space="31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820E09">
        <w:rPr>
          <w:rFonts w:ascii="Times New Roman" w:eastAsia="Calibri" w:hAnsi="Times New Roman"/>
          <w:sz w:val="28"/>
          <w:szCs w:val="28"/>
        </w:rPr>
        <w:t>Анализ диагностики педагогических затруднений, проведенных в мае 202</w:t>
      </w:r>
      <w:r w:rsidR="00F249D9">
        <w:rPr>
          <w:rFonts w:ascii="Times New Roman" w:eastAsia="Calibri" w:hAnsi="Times New Roman"/>
          <w:sz w:val="28"/>
          <w:szCs w:val="28"/>
        </w:rPr>
        <w:t>6</w:t>
      </w:r>
      <w:r w:rsidRPr="00820E09">
        <w:rPr>
          <w:rFonts w:ascii="Times New Roman" w:eastAsia="Calibri" w:hAnsi="Times New Roman"/>
          <w:sz w:val="28"/>
          <w:szCs w:val="28"/>
        </w:rPr>
        <w:t xml:space="preserve"> года</w:t>
      </w:r>
      <w:r w:rsidR="00820E09">
        <w:rPr>
          <w:rFonts w:ascii="Times New Roman" w:eastAsia="Calibri" w:hAnsi="Times New Roman"/>
          <w:sz w:val="28"/>
          <w:szCs w:val="28"/>
        </w:rPr>
        <w:t>,</w:t>
      </w:r>
      <w:r w:rsidRPr="00820E09">
        <w:rPr>
          <w:rFonts w:ascii="Times New Roman" w:eastAsia="Calibri" w:hAnsi="Times New Roman"/>
          <w:sz w:val="28"/>
          <w:szCs w:val="28"/>
        </w:rPr>
        <w:t xml:space="preserve"> показал, что за прошедший период  большинство педагогов повысило свой методический уровень в вопросах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6505CD">
        <w:rPr>
          <w:rFonts w:ascii="Times New Roman" w:eastAsia="Calibri" w:hAnsi="Times New Roman"/>
          <w:sz w:val="28"/>
          <w:szCs w:val="28"/>
        </w:rPr>
        <w:t>планирования педагогической деятельности.  П</w:t>
      </w:r>
      <w:r w:rsidR="006505CD" w:rsidRPr="008E1A79">
        <w:rPr>
          <w:rFonts w:ascii="Times New Roman" w:eastAsia="Calibri" w:hAnsi="Times New Roman"/>
          <w:sz w:val="28"/>
          <w:szCs w:val="28"/>
        </w:rPr>
        <w:t xml:space="preserve">едагоги умеют ставить цели и задачи урока, оптимально выбирают методы и формы учебного занятия, владеют методами мотивации и стимулирования, методиками рефлексии. Однако не все педагоги в достаточной степени владеют приемами и методами современных интерактивных технологий. Необходимо </w:t>
      </w:r>
      <w:r w:rsidR="006505CD">
        <w:rPr>
          <w:rFonts w:ascii="Times New Roman" w:eastAsia="Calibri" w:hAnsi="Times New Roman"/>
          <w:sz w:val="28"/>
          <w:szCs w:val="28"/>
        </w:rPr>
        <w:t xml:space="preserve">продолжить работу по </w:t>
      </w:r>
      <w:r w:rsidR="006505CD" w:rsidRPr="008E1A79">
        <w:rPr>
          <w:rFonts w:ascii="Times New Roman" w:eastAsia="Calibri" w:hAnsi="Times New Roman"/>
          <w:sz w:val="28"/>
          <w:szCs w:val="28"/>
        </w:rPr>
        <w:t xml:space="preserve"> </w:t>
      </w:r>
      <w:r w:rsidR="006505CD">
        <w:rPr>
          <w:rFonts w:ascii="Times New Roman" w:hAnsi="Times New Roman"/>
          <w:sz w:val="28"/>
          <w:szCs w:val="28"/>
          <w:bdr w:val="none" w:sz="0" w:space="0" w:color="auto" w:frame="1"/>
          <w:lang w:val="be-BY"/>
        </w:rPr>
        <w:t>повышению</w:t>
      </w:r>
      <w:r w:rsidR="006505CD" w:rsidRPr="0081330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информационной культуры педагогического коллектива учреждения образования</w:t>
      </w:r>
      <w:r w:rsidR="006505CD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</w:p>
    <w:p w:rsidR="00CE51A0" w:rsidRDefault="008E2574" w:rsidP="00CE51A0">
      <w:pPr>
        <w:pBdr>
          <w:bottom w:val="single" w:sz="4" w:space="31" w:color="FFFFFF"/>
        </w:pBdr>
        <w:spacing w:after="0" w:line="240" w:lineRule="auto"/>
        <w:ind w:right="-284" w:firstLine="709"/>
        <w:jc w:val="both"/>
        <w:rPr>
          <w:rFonts w:ascii="Times New Roman" w:eastAsia="Calibri" w:hAnsi="Times New Roman"/>
          <w:sz w:val="28"/>
          <w:szCs w:val="28"/>
        </w:rPr>
      </w:pPr>
      <w:r w:rsidRPr="008E1A79">
        <w:rPr>
          <w:rFonts w:ascii="Times New Roman" w:eastAsia="Calibri" w:hAnsi="Times New Roman"/>
          <w:sz w:val="28"/>
          <w:szCs w:val="28"/>
        </w:rPr>
        <w:t>Данные диагностики были использованы при планировании целей,    задач  и организации методической работы на 202</w:t>
      </w:r>
      <w:r w:rsidR="001B3C0E">
        <w:rPr>
          <w:rFonts w:ascii="Times New Roman" w:eastAsia="Calibri" w:hAnsi="Times New Roman"/>
          <w:sz w:val="28"/>
          <w:szCs w:val="28"/>
        </w:rPr>
        <w:t>5</w:t>
      </w:r>
      <w:r w:rsidRPr="008E1A79">
        <w:rPr>
          <w:rFonts w:ascii="Times New Roman" w:eastAsia="Calibri" w:hAnsi="Times New Roman"/>
          <w:sz w:val="28"/>
          <w:szCs w:val="28"/>
        </w:rPr>
        <w:t>/202</w:t>
      </w:r>
      <w:r w:rsidR="001B3C0E">
        <w:rPr>
          <w:rFonts w:ascii="Times New Roman" w:eastAsia="Calibri" w:hAnsi="Times New Roman"/>
          <w:sz w:val="28"/>
          <w:szCs w:val="28"/>
        </w:rPr>
        <w:t>6</w:t>
      </w:r>
      <w:r w:rsidRPr="008E1A79">
        <w:rPr>
          <w:rFonts w:ascii="Times New Roman" w:eastAsia="Calibri" w:hAnsi="Times New Roman"/>
          <w:sz w:val="28"/>
          <w:szCs w:val="28"/>
        </w:rPr>
        <w:t xml:space="preserve"> учебный год.</w:t>
      </w:r>
    </w:p>
    <w:p w:rsidR="008477B0" w:rsidRDefault="00044816" w:rsidP="00CE51A0">
      <w:pPr>
        <w:pBdr>
          <w:bottom w:val="single" w:sz="4" w:space="31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bCs/>
          <w:sz w:val="28"/>
        </w:rPr>
      </w:pPr>
      <w:r w:rsidRPr="008D532E">
        <w:rPr>
          <w:rFonts w:ascii="Times New Roman" w:hAnsi="Times New Roman"/>
          <w:bCs/>
          <w:sz w:val="28"/>
        </w:rPr>
        <w:t xml:space="preserve">С целью диагностики  и коррекции  профессиональной компетентности педагогов изучалась система работы педагогов </w:t>
      </w:r>
      <w:r w:rsidR="00D07FA8">
        <w:rPr>
          <w:rFonts w:ascii="Times New Roman" w:hAnsi="Times New Roman"/>
          <w:bCs/>
          <w:sz w:val="28"/>
        </w:rPr>
        <w:t>Дорожко И.А., Автушковой И.В.</w:t>
      </w:r>
      <w:r w:rsidR="001B3C0E">
        <w:rPr>
          <w:rFonts w:ascii="Times New Roman" w:hAnsi="Times New Roman"/>
          <w:bCs/>
          <w:sz w:val="28"/>
        </w:rPr>
        <w:t xml:space="preserve">, </w:t>
      </w:r>
      <w:r w:rsidR="00F249D9">
        <w:rPr>
          <w:rFonts w:ascii="Times New Roman" w:hAnsi="Times New Roman"/>
          <w:bCs/>
          <w:sz w:val="28"/>
        </w:rPr>
        <w:t>Окуневой К.Р.</w:t>
      </w:r>
      <w:r w:rsidR="00D07FA8">
        <w:rPr>
          <w:rFonts w:ascii="Times New Roman" w:hAnsi="Times New Roman"/>
          <w:bCs/>
          <w:sz w:val="28"/>
        </w:rPr>
        <w:t xml:space="preserve"> </w:t>
      </w:r>
      <w:r w:rsidRPr="008D532E">
        <w:rPr>
          <w:rFonts w:ascii="Times New Roman" w:hAnsi="Times New Roman"/>
          <w:bCs/>
          <w:sz w:val="28"/>
        </w:rPr>
        <w:t xml:space="preserve"> Педагогам даны рекомендации по организации работы со слабомотивированными  учащимися, подготовке учащихся, имеющих высокую мотивацию к изучению предметов к участию в олимпиадном движении.</w:t>
      </w:r>
    </w:p>
    <w:p w:rsidR="00914A7A" w:rsidRDefault="00044816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lastRenderedPageBreak/>
        <w:t xml:space="preserve">С целью повышения  квалификации педагогов  в области применения информационно-коммуникационных технологий и распространения успешного опыта в педагогической деятельности  в течение учебного года  каждым педагогом намечена работа по совершенствованию педагогического мастерства. Каждый педагог работает на протяжении двух-трёх лет по определённой теме самообразования. </w:t>
      </w:r>
    </w:p>
    <w:p w:rsidR="00914A7A" w:rsidRDefault="00044816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 xml:space="preserve">На данном этапе  ведется работа по </w:t>
      </w:r>
      <w:r w:rsidR="00D07FA8">
        <w:rPr>
          <w:rFonts w:ascii="Times New Roman" w:hAnsi="Times New Roman"/>
          <w:sz w:val="28"/>
          <w:szCs w:val="28"/>
        </w:rPr>
        <w:t>обобщению опыта работы        Букиной Л.А</w:t>
      </w:r>
      <w:r w:rsidR="004E3B9E">
        <w:rPr>
          <w:rFonts w:ascii="Times New Roman" w:hAnsi="Times New Roman"/>
          <w:sz w:val="28"/>
          <w:szCs w:val="28"/>
        </w:rPr>
        <w:t>.</w:t>
      </w:r>
      <w:r w:rsidRPr="008D532E">
        <w:rPr>
          <w:rFonts w:ascii="Times New Roman" w:hAnsi="Times New Roman"/>
          <w:sz w:val="28"/>
          <w:szCs w:val="28"/>
        </w:rPr>
        <w:t>, учителя начальных классов, подготовка к сдаче квалификационного экзамена на присвоение высшей</w:t>
      </w:r>
      <w:r w:rsidR="004E3B9E">
        <w:rPr>
          <w:rFonts w:ascii="Times New Roman" w:hAnsi="Times New Roman"/>
          <w:sz w:val="28"/>
          <w:szCs w:val="28"/>
        </w:rPr>
        <w:t xml:space="preserve"> квалификационной </w:t>
      </w:r>
      <w:r w:rsidRPr="008D532E">
        <w:rPr>
          <w:rFonts w:ascii="Times New Roman" w:hAnsi="Times New Roman"/>
          <w:sz w:val="28"/>
          <w:szCs w:val="28"/>
        </w:rPr>
        <w:t xml:space="preserve"> категории.</w:t>
      </w:r>
    </w:p>
    <w:p w:rsidR="00914A7A" w:rsidRDefault="00044816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 xml:space="preserve">Педагогами оформлены папки по самообразованию, в которых систематизирован теоретический и практический материал по темам. Педагогическая копилка пополняется материалами  как в печатном, так и  в электронном варианте. </w:t>
      </w:r>
    </w:p>
    <w:p w:rsidR="00914A7A" w:rsidRDefault="00044816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Педагогами ведётся систематическая и качественная работа по совершенствованию педагогического мастерства; необходимо продолжить работу, организуя плодотворное сотрудничество в творческих группах.</w:t>
      </w:r>
    </w:p>
    <w:p w:rsidR="00083FBA" w:rsidRPr="008D532E" w:rsidRDefault="00044816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 xml:space="preserve">В течение учебного года педагоги регулярно привлекались к выступлению на педсоветах, заседаниях школьных методических объединений и районных методических объединений, проводимых на базе учреждения образования, представляя </w:t>
      </w:r>
    </w:p>
    <w:p w:rsidR="00914A7A" w:rsidRDefault="00044816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В течение 202</w:t>
      </w:r>
      <w:r w:rsidR="00F249D9">
        <w:rPr>
          <w:rFonts w:ascii="Times New Roman" w:hAnsi="Times New Roman"/>
          <w:sz w:val="28"/>
          <w:szCs w:val="28"/>
        </w:rPr>
        <w:t>5</w:t>
      </w:r>
      <w:r w:rsidRPr="008D532E">
        <w:rPr>
          <w:rFonts w:ascii="Times New Roman" w:hAnsi="Times New Roman"/>
          <w:sz w:val="28"/>
          <w:szCs w:val="28"/>
        </w:rPr>
        <w:t>/202</w:t>
      </w:r>
      <w:r w:rsidR="00F249D9">
        <w:rPr>
          <w:rFonts w:ascii="Times New Roman" w:hAnsi="Times New Roman"/>
          <w:sz w:val="28"/>
          <w:szCs w:val="28"/>
        </w:rPr>
        <w:t>6</w:t>
      </w:r>
      <w:r w:rsidRPr="008D532E">
        <w:rPr>
          <w:rFonts w:ascii="Times New Roman" w:hAnsi="Times New Roman"/>
          <w:sz w:val="28"/>
          <w:szCs w:val="28"/>
        </w:rPr>
        <w:t xml:space="preserve"> учебного  года педагоги в рамках проведения  предметных недель давали  открытые учебные занятия, внеклассные мероприятия, делились  опытом работы с коллегами.</w:t>
      </w:r>
      <w:r w:rsidRPr="008D532E">
        <w:rPr>
          <w:rFonts w:ascii="Times New Roman" w:hAnsi="Times New Roman"/>
          <w:b/>
          <w:sz w:val="28"/>
          <w:szCs w:val="28"/>
        </w:rPr>
        <w:t xml:space="preserve"> </w:t>
      </w:r>
      <w:r w:rsidRPr="008D532E">
        <w:rPr>
          <w:rFonts w:ascii="Times New Roman" w:hAnsi="Times New Roman"/>
          <w:sz w:val="28"/>
          <w:szCs w:val="28"/>
        </w:rPr>
        <w:t>Программы проведения предметных недель были наполнены различными формами и методами урочной и внеурочной деятельности. При проведении открытых мероприятий  молодые специалисты и опытные педагоги сочетали  коллективные и индивидуальные формы работ.</w:t>
      </w:r>
    </w:p>
    <w:p w:rsidR="00D07FA8" w:rsidRPr="00F249D9" w:rsidRDefault="00E54FF4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8E1A79">
        <w:rPr>
          <w:rFonts w:ascii="Times New Roman" w:eastAsia="Calibri" w:hAnsi="Times New Roman"/>
          <w:sz w:val="28"/>
          <w:szCs w:val="28"/>
        </w:rPr>
        <w:t>С целью повышения профе</w:t>
      </w:r>
      <w:r w:rsidR="00D07FA8">
        <w:rPr>
          <w:rFonts w:ascii="Times New Roman" w:eastAsia="Calibri" w:hAnsi="Times New Roman"/>
          <w:sz w:val="28"/>
          <w:szCs w:val="28"/>
        </w:rPr>
        <w:t>ссиональной подготовки учителей</w:t>
      </w:r>
      <w:r w:rsidRPr="008E1A79">
        <w:rPr>
          <w:rFonts w:ascii="Times New Roman" w:eastAsia="Calibri" w:hAnsi="Times New Roman"/>
          <w:sz w:val="28"/>
          <w:szCs w:val="28"/>
        </w:rPr>
        <w:t xml:space="preserve"> проводились недели открытых уроков, в рамках которых педагоги могли продемонстрировать свое мастерство, </w:t>
      </w:r>
      <w:r w:rsidRPr="00F249D9">
        <w:rPr>
          <w:rFonts w:ascii="Times New Roman" w:eastAsia="Calibri" w:hAnsi="Times New Roman"/>
          <w:bCs/>
          <w:sz w:val="28"/>
          <w:szCs w:val="28"/>
        </w:rPr>
        <w:t>владение элементами педагогических технологий,</w:t>
      </w:r>
      <w:r w:rsidR="008E2574" w:rsidRPr="00F249D9">
        <w:rPr>
          <w:rFonts w:ascii="Times New Roman" w:eastAsia="Calibri" w:hAnsi="Times New Roman"/>
          <w:bCs/>
          <w:sz w:val="28"/>
          <w:szCs w:val="28"/>
        </w:rPr>
        <w:t xml:space="preserve"> техникой визуализации учебной информации, </w:t>
      </w:r>
      <w:r w:rsidRPr="00F249D9">
        <w:rPr>
          <w:rFonts w:ascii="Times New Roman" w:eastAsia="Calibri" w:hAnsi="Times New Roman"/>
          <w:bCs/>
          <w:sz w:val="28"/>
          <w:szCs w:val="28"/>
        </w:rPr>
        <w:t xml:space="preserve"> умением использовать электронные средства обучения.</w:t>
      </w:r>
    </w:p>
    <w:p w:rsidR="00D07FA8" w:rsidRDefault="00E54FF4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eastAsia="Calibri" w:hAnsi="Times New Roman"/>
          <w:sz w:val="28"/>
          <w:szCs w:val="28"/>
        </w:rPr>
      </w:pPr>
      <w:r w:rsidRPr="00F249D9">
        <w:rPr>
          <w:rFonts w:ascii="Times New Roman" w:eastAsia="Calibri" w:hAnsi="Times New Roman"/>
          <w:bCs/>
          <w:sz w:val="28"/>
          <w:szCs w:val="28"/>
        </w:rPr>
        <w:t>В марте 20</w:t>
      </w:r>
      <w:r w:rsidR="002A4989" w:rsidRPr="00F249D9">
        <w:rPr>
          <w:rFonts w:ascii="Times New Roman" w:eastAsia="Calibri" w:hAnsi="Times New Roman"/>
          <w:bCs/>
          <w:sz w:val="28"/>
          <w:szCs w:val="28"/>
        </w:rPr>
        <w:t>2</w:t>
      </w:r>
      <w:r w:rsidR="00F249D9" w:rsidRPr="00F249D9">
        <w:rPr>
          <w:rFonts w:ascii="Times New Roman" w:eastAsia="Calibri" w:hAnsi="Times New Roman"/>
          <w:bCs/>
          <w:sz w:val="28"/>
          <w:szCs w:val="28"/>
        </w:rPr>
        <w:t>6</w:t>
      </w:r>
      <w:r w:rsidR="002A4989" w:rsidRPr="00F249D9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249D9">
        <w:rPr>
          <w:rFonts w:ascii="Times New Roman" w:eastAsia="Calibri" w:hAnsi="Times New Roman"/>
          <w:bCs/>
          <w:sz w:val="28"/>
          <w:szCs w:val="28"/>
        </w:rPr>
        <w:t>года проведен</w:t>
      </w:r>
      <w:r w:rsidR="009D3222" w:rsidRPr="00F249D9">
        <w:rPr>
          <w:rFonts w:ascii="Times New Roman" w:eastAsia="Calibri" w:hAnsi="Times New Roman"/>
          <w:bCs/>
          <w:sz w:val="28"/>
          <w:szCs w:val="28"/>
        </w:rPr>
        <w:t xml:space="preserve"> педагогический совет по теме </w:t>
      </w:r>
      <w:r w:rsidR="002A4989" w:rsidRPr="00F249D9">
        <w:rPr>
          <w:rFonts w:ascii="Times New Roman" w:eastAsia="Calibri" w:hAnsi="Times New Roman"/>
          <w:bCs/>
          <w:sz w:val="28"/>
          <w:szCs w:val="28"/>
        </w:rPr>
        <w:t>«</w:t>
      </w:r>
      <w:r w:rsidR="00F249D9" w:rsidRPr="00F249D9">
        <w:rPr>
          <w:rFonts w:ascii="Times New Roman" w:eastAsia="Calibri" w:hAnsi="Times New Roman"/>
          <w:bCs/>
          <w:sz w:val="28"/>
          <w:szCs w:val="28"/>
        </w:rPr>
        <w:t>Совершенствование качества образовательного процесса через развитие профессиональных компетенций учителей и формирование функциональной грамотности учащихся</w:t>
      </w:r>
      <w:r w:rsidR="009D3222" w:rsidRPr="00F249D9">
        <w:rPr>
          <w:rFonts w:ascii="Times New Roman" w:eastAsia="Calibri" w:hAnsi="Times New Roman"/>
          <w:bCs/>
          <w:sz w:val="28"/>
          <w:szCs w:val="28"/>
        </w:rPr>
        <w:t xml:space="preserve">».  </w:t>
      </w:r>
      <w:r w:rsidRPr="00F249D9">
        <w:rPr>
          <w:rFonts w:ascii="Times New Roman" w:eastAsia="Calibri" w:hAnsi="Times New Roman"/>
          <w:bCs/>
          <w:sz w:val="28"/>
          <w:szCs w:val="28"/>
        </w:rPr>
        <w:t>Педагоги</w:t>
      </w:r>
      <w:r w:rsidRPr="008477B0">
        <w:rPr>
          <w:rFonts w:ascii="Times New Roman" w:eastAsia="Calibri" w:hAnsi="Times New Roman"/>
          <w:sz w:val="28"/>
          <w:szCs w:val="28"/>
        </w:rPr>
        <w:t xml:space="preserve"> делились</w:t>
      </w:r>
      <w:r w:rsidRPr="00E52975">
        <w:rPr>
          <w:rFonts w:ascii="Times New Roman" w:eastAsia="Calibri" w:hAnsi="Times New Roman"/>
          <w:sz w:val="28"/>
          <w:szCs w:val="28"/>
        </w:rPr>
        <w:t xml:space="preserve"> опытом практической работы, рассказывали о</w:t>
      </w:r>
      <w:r w:rsidR="00E52975" w:rsidRPr="00E52975">
        <w:rPr>
          <w:rFonts w:ascii="Times New Roman" w:eastAsia="Calibri" w:hAnsi="Times New Roman"/>
          <w:sz w:val="28"/>
          <w:szCs w:val="28"/>
        </w:rPr>
        <w:t xml:space="preserve"> </w:t>
      </w:r>
      <w:r w:rsidR="00E52975">
        <w:rPr>
          <w:rFonts w:ascii="Times New Roman" w:eastAsia="Calibri" w:hAnsi="Times New Roman"/>
          <w:sz w:val="28"/>
          <w:szCs w:val="28"/>
        </w:rPr>
        <w:t xml:space="preserve">возможностях профессионального развития педагогов, </w:t>
      </w:r>
      <w:r w:rsidR="00E52975">
        <w:rPr>
          <w:rFonts w:ascii="Times New Roman" w:eastAsia="Calibri" w:hAnsi="Times New Roman"/>
          <w:bCs/>
          <w:sz w:val="28"/>
          <w:szCs w:val="28"/>
        </w:rPr>
        <w:t>особенностях организации работы</w:t>
      </w:r>
      <w:r w:rsidR="00914A7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E52975">
        <w:rPr>
          <w:rFonts w:ascii="Times New Roman" w:eastAsia="Calibri" w:hAnsi="Times New Roman"/>
          <w:bCs/>
          <w:sz w:val="28"/>
          <w:szCs w:val="28"/>
        </w:rPr>
        <w:t xml:space="preserve">в методических объединениях, делились опытом участия в конкурсах педагогического мастерства, инновационной деятельности. </w:t>
      </w:r>
      <w:r w:rsidRPr="008E1A79">
        <w:rPr>
          <w:rFonts w:ascii="Times New Roman" w:eastAsia="Calibri" w:hAnsi="Times New Roman"/>
          <w:sz w:val="28"/>
          <w:szCs w:val="28"/>
        </w:rPr>
        <w:t xml:space="preserve">Заместители  директора по учебной работе оказывали методическую консультационную помощь молодым и вновь прибывшим педагогам, педагогам,  испытывающим затруднения в </w:t>
      </w:r>
      <w:r w:rsidR="006505CD">
        <w:rPr>
          <w:rFonts w:ascii="Times New Roman" w:eastAsia="Calibri" w:hAnsi="Times New Roman"/>
          <w:sz w:val="28"/>
          <w:szCs w:val="28"/>
        </w:rPr>
        <w:t>планировании</w:t>
      </w:r>
      <w:r w:rsidRPr="008E1A79">
        <w:rPr>
          <w:rFonts w:ascii="Times New Roman" w:eastAsia="Calibri" w:hAnsi="Times New Roman"/>
          <w:sz w:val="28"/>
          <w:szCs w:val="28"/>
        </w:rPr>
        <w:t xml:space="preserve"> учебно</w:t>
      </w:r>
      <w:r w:rsidR="006505CD">
        <w:rPr>
          <w:rFonts w:ascii="Times New Roman" w:eastAsia="Calibri" w:hAnsi="Times New Roman"/>
          <w:sz w:val="28"/>
          <w:szCs w:val="28"/>
        </w:rPr>
        <w:t xml:space="preserve">го материала, учебного занятия,  структурировании </w:t>
      </w:r>
      <w:r w:rsidRPr="008E1A79">
        <w:rPr>
          <w:rFonts w:ascii="Times New Roman" w:eastAsia="Calibri" w:hAnsi="Times New Roman"/>
          <w:sz w:val="28"/>
          <w:szCs w:val="28"/>
        </w:rPr>
        <w:t xml:space="preserve"> деятельности. На основе графика проводились взаимопосещения учебных занятий с последующим их анализом. Все это дало возможность скорректировать индивидуальные планы профессионального развития педагога.</w:t>
      </w:r>
      <w:r w:rsidR="008477B0">
        <w:rPr>
          <w:rFonts w:ascii="Times New Roman" w:eastAsia="Calibri" w:hAnsi="Times New Roman"/>
          <w:sz w:val="28"/>
          <w:szCs w:val="28"/>
        </w:rPr>
        <w:t xml:space="preserve"> </w:t>
      </w:r>
    </w:p>
    <w:p w:rsidR="00D07FA8" w:rsidRDefault="008477B0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Однако в то же время  есть затруднения в использовании инновационных технологий, эффективных методик и технологий взаимодействия с учащимися и их законными представителями, подготовке учащихся к олимпиадам, турнирам, соревнованиям, конкурсам, кон</w:t>
      </w:r>
      <w:r w:rsidR="00D07FA8">
        <w:rPr>
          <w:rFonts w:ascii="Times New Roman" w:hAnsi="Times New Roman"/>
          <w:sz w:val="28"/>
          <w:szCs w:val="28"/>
        </w:rPr>
        <w:t>курсам исследовательских работ.</w:t>
      </w:r>
    </w:p>
    <w:p w:rsidR="00D07FA8" w:rsidRDefault="00D07FA8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</w:p>
    <w:p w:rsidR="00D07FA8" w:rsidRDefault="004C52F6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b/>
          <w:sz w:val="28"/>
          <w:szCs w:val="28"/>
        </w:rPr>
      </w:pPr>
      <w:r w:rsidRPr="008E1A79">
        <w:rPr>
          <w:rFonts w:ascii="Times New Roman" w:hAnsi="Times New Roman"/>
          <w:b/>
          <w:sz w:val="28"/>
          <w:szCs w:val="28"/>
        </w:rPr>
        <w:lastRenderedPageBreak/>
        <w:t>19. Проблемы</w:t>
      </w:r>
    </w:p>
    <w:p w:rsidR="00D07FA8" w:rsidRDefault="00A94F48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На протяжении учебного года велась работа:</w:t>
      </w:r>
    </w:p>
    <w:p w:rsidR="00D07FA8" w:rsidRDefault="00A94F48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по совершенствованию педагогического мастерства педагогов методического объединения и   повышению их  профессиональной компетентности;</w:t>
      </w:r>
    </w:p>
    <w:p w:rsidR="00D07FA8" w:rsidRDefault="00A94F48" w:rsidP="00CE51A0">
      <w:pPr>
        <w:pBdr>
          <w:bottom w:val="single" w:sz="4" w:space="4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активизации деятельности педагогов к  использованию разнообразных форм проведения учебных занятий и внеклассных мероприятий,  к  использованию  современных инновационных педагогических и информационных технологий;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повышению мотивации учащихся к изучению предметов путём проведения  педагогами нестандартных уроков, применению методов проблемного изложения, вовлечения учащихся в исследовательскую деятельность, организации работы в группах платного дополнительного обучения;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вовлечению  максимального количества учащихся для участия в мероприятиях предметной недели, творческих конкурсах, предметных олимпиадах;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активизации работы с мотивированными и высокомотивированными учащимися по подготовке их к участию в предметных олимпиадах и научно-практических конференциях;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повышению  уровня организации факультативных занятий с привлечением  на них учащихся, мотивированных на обучение;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по оснащению учебных кабинетов  разноуровневыми  методическими и дидактическими средствами, обеспечивающими интеллектуальное и творческое развитие каждого учащегося, при этом сохраняя и укрепляя его здоровье;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активизации использования   современных электронных средств обучения при  осуществлении дополнительных образовательных услуг  по предметам, возможностей компьютерных классов учреждения образования;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</w:rPr>
      </w:pPr>
      <w:r w:rsidRPr="008D532E">
        <w:rPr>
          <w:rFonts w:ascii="Times New Roman" w:hAnsi="Times New Roman"/>
          <w:sz w:val="28"/>
        </w:rPr>
        <w:t>повышению уровня  владения молодыми специалистами  современной нормативной правовой и инструктивно-методической базой;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созданию и развитию  здоровьесберегающей</w:t>
      </w:r>
      <w:r w:rsidR="00D84604">
        <w:rPr>
          <w:rFonts w:ascii="Times New Roman" w:hAnsi="Times New Roman"/>
          <w:sz w:val="28"/>
          <w:szCs w:val="28"/>
        </w:rPr>
        <w:t xml:space="preserve"> среды в учреждении образования;</w:t>
      </w:r>
    </w:p>
    <w:p w:rsidR="00546A2F" w:rsidRDefault="00D84604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</w:t>
      </w:r>
      <w:r w:rsidR="00A94F48" w:rsidRPr="008D532E">
        <w:rPr>
          <w:rFonts w:ascii="Times New Roman" w:hAnsi="Times New Roman"/>
          <w:sz w:val="28"/>
          <w:szCs w:val="28"/>
        </w:rPr>
        <w:t>агогами  учреждения образования ведётся систематическая работа по совершенствов</w:t>
      </w:r>
      <w:r>
        <w:rPr>
          <w:rFonts w:ascii="Times New Roman" w:hAnsi="Times New Roman"/>
          <w:sz w:val="28"/>
          <w:szCs w:val="28"/>
        </w:rPr>
        <w:t xml:space="preserve">анию педагогического мастерства; </w:t>
      </w:r>
    </w:p>
    <w:p w:rsidR="00546A2F" w:rsidRDefault="00D84604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94F48" w:rsidRPr="008D532E">
        <w:rPr>
          <w:rFonts w:ascii="Times New Roman" w:hAnsi="Times New Roman"/>
          <w:sz w:val="28"/>
          <w:szCs w:val="28"/>
        </w:rPr>
        <w:t>оздан школьный электронн</w:t>
      </w:r>
      <w:r w:rsidR="00AF3724">
        <w:rPr>
          <w:rFonts w:ascii="Times New Roman" w:hAnsi="Times New Roman"/>
          <w:sz w:val="28"/>
          <w:szCs w:val="28"/>
        </w:rPr>
        <w:t>ый банк данных одаренных детей.</w:t>
      </w:r>
    </w:p>
    <w:p w:rsidR="00546A2F" w:rsidRDefault="00AF3724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E1A79">
        <w:rPr>
          <w:rFonts w:ascii="Times New Roman" w:hAnsi="Times New Roman"/>
          <w:sz w:val="28"/>
          <w:szCs w:val="28"/>
        </w:rPr>
        <w:t>Наряду с имеющимися положительными</w:t>
      </w:r>
      <w:r w:rsidRPr="00420D87">
        <w:rPr>
          <w:rFonts w:ascii="Times New Roman" w:hAnsi="Times New Roman"/>
          <w:sz w:val="28"/>
          <w:szCs w:val="28"/>
        </w:rPr>
        <w:t xml:space="preserve"> результатами в работе имеются недостатки:</w:t>
      </w:r>
      <w:r w:rsidR="00A94F48" w:rsidRPr="008D532E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A94F48" w:rsidRPr="008D532E">
          <w:rPr>
            <w:rFonts w:ascii="Times New Roman" w:hAnsi="Times New Roman"/>
            <w:sz w:val="28"/>
            <w:szCs w:val="28"/>
          </w:rPr>
          <w:t xml:space="preserve"> система работы с детьми</w:t>
        </w:r>
      </w:hyperlink>
      <w:r w:rsidR="00A94F48" w:rsidRPr="008D532E">
        <w:rPr>
          <w:rFonts w:ascii="Times New Roman" w:hAnsi="Times New Roman"/>
          <w:sz w:val="28"/>
          <w:szCs w:val="28"/>
        </w:rPr>
        <w:t xml:space="preserve">, имеющими высокий уровень учебной мотивации по отдельным предметам не результативна, т.к. наблюдается формальный подход отдельных учителей к </w:t>
      </w:r>
      <w:r>
        <w:rPr>
          <w:rFonts w:ascii="Times New Roman" w:hAnsi="Times New Roman"/>
          <w:sz w:val="28"/>
          <w:szCs w:val="28"/>
        </w:rPr>
        <w:t xml:space="preserve">подготовке учащихся к олимпиаде, </w:t>
      </w:r>
      <w:r w:rsidRPr="008D532E">
        <w:rPr>
          <w:rFonts w:ascii="Times New Roman" w:hAnsi="Times New Roman"/>
          <w:sz w:val="28"/>
          <w:szCs w:val="28"/>
        </w:rPr>
        <w:t>что приводит к низкой результативности и к неконкурентоспособности учащихся учреждения образования.</w:t>
      </w:r>
    </w:p>
    <w:p w:rsidR="00546A2F" w:rsidRDefault="00A94F48" w:rsidP="00546A2F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t>На недостаточном уровне ведется психологическая подготовка учащихся к участию в олимпиадах.</w:t>
      </w:r>
    </w:p>
    <w:p w:rsidR="00CE51A0" w:rsidRDefault="00A94F48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8D532E">
        <w:rPr>
          <w:rFonts w:ascii="Times New Roman" w:hAnsi="Times New Roman"/>
          <w:sz w:val="28"/>
          <w:szCs w:val="28"/>
        </w:rPr>
        <w:lastRenderedPageBreak/>
        <w:t>На недостаточном уровне организована работа по взаимодействию с высшими учебными заведениями при выборе исследовательских тем и тем проектов, проведении консультаций</w:t>
      </w:r>
      <w:r w:rsidR="00F249D9">
        <w:rPr>
          <w:rFonts w:ascii="Times New Roman" w:hAnsi="Times New Roman"/>
          <w:sz w:val="28"/>
          <w:szCs w:val="28"/>
        </w:rPr>
        <w:t>.</w:t>
      </w:r>
    </w:p>
    <w:p w:rsidR="00CE51A0" w:rsidRDefault="00CE51A0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</w:p>
    <w:p w:rsidR="00CE51A0" w:rsidRDefault="004C52F6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b/>
          <w:sz w:val="28"/>
          <w:szCs w:val="28"/>
        </w:rPr>
      </w:pPr>
      <w:r w:rsidRPr="00420D87">
        <w:rPr>
          <w:rFonts w:ascii="Times New Roman" w:hAnsi="Times New Roman"/>
          <w:b/>
          <w:sz w:val="28"/>
          <w:szCs w:val="28"/>
        </w:rPr>
        <w:t>20. Задачи на 20</w:t>
      </w:r>
      <w:r w:rsidR="009D3222">
        <w:rPr>
          <w:rFonts w:ascii="Times New Roman" w:hAnsi="Times New Roman"/>
          <w:b/>
          <w:sz w:val="28"/>
          <w:szCs w:val="28"/>
        </w:rPr>
        <w:t>2</w:t>
      </w:r>
      <w:r w:rsidR="00EF76A7">
        <w:rPr>
          <w:rFonts w:ascii="Times New Roman" w:hAnsi="Times New Roman"/>
          <w:b/>
          <w:sz w:val="28"/>
          <w:szCs w:val="28"/>
        </w:rPr>
        <w:t>6</w:t>
      </w:r>
      <w:r w:rsidRPr="00420D87">
        <w:rPr>
          <w:rFonts w:ascii="Times New Roman" w:hAnsi="Times New Roman"/>
          <w:b/>
          <w:sz w:val="28"/>
          <w:szCs w:val="28"/>
        </w:rPr>
        <w:t>/202</w:t>
      </w:r>
      <w:r w:rsidR="00EF76A7">
        <w:rPr>
          <w:rFonts w:ascii="Times New Roman" w:hAnsi="Times New Roman"/>
          <w:b/>
          <w:sz w:val="28"/>
          <w:szCs w:val="28"/>
        </w:rPr>
        <w:t>7</w:t>
      </w:r>
      <w:r w:rsidRPr="00420D87">
        <w:rPr>
          <w:rFonts w:ascii="Times New Roman" w:hAnsi="Times New Roman"/>
          <w:b/>
          <w:sz w:val="28"/>
          <w:szCs w:val="28"/>
        </w:rPr>
        <w:t xml:space="preserve"> </w:t>
      </w:r>
      <w:r w:rsidRPr="008E1A79">
        <w:rPr>
          <w:rFonts w:ascii="Times New Roman" w:hAnsi="Times New Roman"/>
          <w:b/>
          <w:sz w:val="28"/>
          <w:szCs w:val="28"/>
        </w:rPr>
        <w:t>учебный год</w:t>
      </w:r>
      <w:bookmarkStart w:id="1" w:name="bookmark2"/>
      <w:r w:rsidRPr="008E1A79">
        <w:rPr>
          <w:rFonts w:ascii="Times New Roman" w:hAnsi="Times New Roman"/>
          <w:b/>
          <w:sz w:val="28"/>
          <w:szCs w:val="28"/>
        </w:rPr>
        <w:t>:</w:t>
      </w:r>
      <w:bookmarkEnd w:id="1"/>
    </w:p>
    <w:p w:rsidR="00CE51A0" w:rsidRDefault="00AF372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1255B1">
        <w:rPr>
          <w:rFonts w:ascii="Times New Roman" w:hAnsi="Times New Roman"/>
          <w:sz w:val="28"/>
          <w:szCs w:val="28"/>
        </w:rPr>
        <w:t xml:space="preserve">Таким образом,  коллективу учреждения образования необходимо   продолжить работу по созданию  условий для повышения качества образовательного процесса за счет </w:t>
      </w:r>
      <w:r w:rsidRPr="00F42591">
        <w:rPr>
          <w:rFonts w:ascii="Times New Roman" w:hAnsi="Times New Roman"/>
          <w:sz w:val="28"/>
          <w:szCs w:val="28"/>
        </w:rPr>
        <w:t>внедрения в образовательный процесс эффективных методов и приемов, современных образовательных технологий</w:t>
      </w:r>
      <w:r w:rsidRPr="001255B1">
        <w:rPr>
          <w:rFonts w:ascii="Times New Roman" w:hAnsi="Times New Roman"/>
          <w:sz w:val="28"/>
          <w:szCs w:val="28"/>
        </w:rPr>
        <w:t xml:space="preserve"> через развитие информационной культуры педагогического коллектива учреждения образования. </w:t>
      </w:r>
    </w:p>
    <w:p w:rsidR="00CE51A0" w:rsidRDefault="00AF372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1255B1">
        <w:rPr>
          <w:rFonts w:ascii="Times New Roman" w:hAnsi="Times New Roman"/>
          <w:sz w:val="28"/>
          <w:szCs w:val="28"/>
        </w:rPr>
        <w:t>Создавать условия для  повышения качества образования через системное использование информационных технологий, электронных средств обучения, совершенствовани</w:t>
      </w:r>
      <w:r w:rsidR="00F249D9">
        <w:rPr>
          <w:rFonts w:ascii="Times New Roman" w:hAnsi="Times New Roman"/>
          <w:sz w:val="28"/>
          <w:szCs w:val="28"/>
        </w:rPr>
        <w:t>я</w:t>
      </w:r>
      <w:r w:rsidR="000B37E0">
        <w:rPr>
          <w:rFonts w:ascii="Times New Roman" w:hAnsi="Times New Roman"/>
          <w:sz w:val="28"/>
          <w:szCs w:val="28"/>
        </w:rPr>
        <w:t xml:space="preserve"> </w:t>
      </w:r>
      <w:r w:rsidRPr="001255B1">
        <w:rPr>
          <w:rFonts w:ascii="Times New Roman" w:hAnsi="Times New Roman"/>
          <w:sz w:val="28"/>
          <w:szCs w:val="28"/>
        </w:rPr>
        <w:t xml:space="preserve">модели работы с высокомотивированными и одарёнными </w:t>
      </w:r>
      <w:r w:rsidR="00EF76A7">
        <w:rPr>
          <w:rFonts w:ascii="Times New Roman" w:hAnsi="Times New Roman"/>
          <w:sz w:val="28"/>
          <w:szCs w:val="28"/>
        </w:rPr>
        <w:t>учащимися</w:t>
      </w:r>
      <w:r w:rsidRPr="001255B1">
        <w:rPr>
          <w:rFonts w:ascii="Times New Roman" w:hAnsi="Times New Roman"/>
          <w:sz w:val="28"/>
          <w:szCs w:val="28"/>
        </w:rPr>
        <w:t>, повышени</w:t>
      </w:r>
      <w:r w:rsidR="00F249D9">
        <w:rPr>
          <w:rFonts w:ascii="Times New Roman" w:hAnsi="Times New Roman"/>
          <w:sz w:val="28"/>
          <w:szCs w:val="28"/>
        </w:rPr>
        <w:t>я</w:t>
      </w:r>
      <w:r w:rsidRPr="001255B1">
        <w:rPr>
          <w:rFonts w:ascii="Times New Roman" w:hAnsi="Times New Roman"/>
          <w:sz w:val="28"/>
          <w:szCs w:val="28"/>
        </w:rPr>
        <w:t xml:space="preserve"> эффективности факультативных занятий, уровня профессиональной компетентности педагогов, </w:t>
      </w:r>
      <w:r w:rsidRPr="00F42591">
        <w:rPr>
          <w:rFonts w:ascii="Times New Roman" w:hAnsi="Times New Roman"/>
          <w:sz w:val="28"/>
          <w:szCs w:val="28"/>
        </w:rPr>
        <w:t>мотивации педагогов на повышение квалификационной категории, участие в профессиональных и творчес</w:t>
      </w:r>
      <w:r>
        <w:rPr>
          <w:rFonts w:ascii="Times New Roman" w:hAnsi="Times New Roman"/>
          <w:sz w:val="28"/>
          <w:szCs w:val="28"/>
        </w:rPr>
        <w:t>ких конкурсах различного уровня.</w:t>
      </w:r>
    </w:p>
    <w:p w:rsidR="00CE51A0" w:rsidRDefault="00AF372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Пе</w:t>
      </w:r>
      <w:r w:rsidRPr="008D532E">
        <w:rPr>
          <w:rFonts w:ascii="Times New Roman" w:hAnsi="Times New Roman"/>
          <w:sz w:val="28"/>
        </w:rPr>
        <w:t xml:space="preserve">ресмотреть систему работы педагогов с высокомотивированными и одаренными учащимися, обеспечить качественную подготовку учащихся к предметным олимпиадам, научно-исследовательским конференциям, </w:t>
      </w:r>
      <w:r>
        <w:rPr>
          <w:rFonts w:ascii="Times New Roman" w:hAnsi="Times New Roman"/>
          <w:sz w:val="28"/>
        </w:rPr>
        <w:t>централизованн</w:t>
      </w:r>
      <w:r w:rsidR="00800E0F">
        <w:rPr>
          <w:rFonts w:ascii="Times New Roman" w:hAnsi="Times New Roman"/>
          <w:sz w:val="28"/>
        </w:rPr>
        <w:t>ым экзаменам</w:t>
      </w:r>
      <w:r>
        <w:rPr>
          <w:rFonts w:ascii="Times New Roman" w:hAnsi="Times New Roman"/>
          <w:sz w:val="28"/>
        </w:rPr>
        <w:t>.</w:t>
      </w:r>
    </w:p>
    <w:p w:rsidR="00CE51A0" w:rsidRDefault="00AF372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8D532E">
        <w:rPr>
          <w:rFonts w:ascii="Times New Roman" w:hAnsi="Times New Roman"/>
          <w:sz w:val="28"/>
        </w:rPr>
        <w:t>роводить результативную работу по  раннему выявлению и поддержки способных и одаренных детей, как на уроках через индивидуализацию и дифференциацию обучения, так и во внеурочное время через организацию работы стимулирующих, платных дополнительных з</w:t>
      </w:r>
      <w:r>
        <w:rPr>
          <w:rFonts w:ascii="Times New Roman" w:hAnsi="Times New Roman"/>
          <w:sz w:val="28"/>
        </w:rPr>
        <w:t>анятий и индивидуальную работу.</w:t>
      </w:r>
    </w:p>
    <w:p w:rsidR="00CE51A0" w:rsidRDefault="00AF372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8D532E">
        <w:rPr>
          <w:rFonts w:ascii="Times New Roman" w:hAnsi="Times New Roman"/>
          <w:sz w:val="28"/>
        </w:rPr>
        <w:t>азвивать систему индивидуального с</w:t>
      </w:r>
      <w:r>
        <w:rPr>
          <w:rFonts w:ascii="Times New Roman" w:hAnsi="Times New Roman"/>
          <w:sz w:val="28"/>
        </w:rPr>
        <w:t>опровождения одаренных учащихся.</w:t>
      </w:r>
    </w:p>
    <w:p w:rsidR="00CE51A0" w:rsidRDefault="00AF372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8D532E">
        <w:rPr>
          <w:rFonts w:ascii="Times New Roman" w:hAnsi="Times New Roman"/>
          <w:sz w:val="28"/>
        </w:rPr>
        <w:t>овершенствовать педагогическую те</w:t>
      </w:r>
      <w:r>
        <w:rPr>
          <w:rFonts w:ascii="Times New Roman" w:hAnsi="Times New Roman"/>
          <w:sz w:val="28"/>
        </w:rPr>
        <w:t>хнику молодых педагогов школы.</w:t>
      </w:r>
    </w:p>
    <w:p w:rsidR="00CE51A0" w:rsidRDefault="00AF372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8D532E">
        <w:rPr>
          <w:rFonts w:ascii="Times New Roman" w:hAnsi="Times New Roman"/>
          <w:sz w:val="28"/>
        </w:rPr>
        <w:t>оздавать условия для самообразования учителей и раз</w:t>
      </w:r>
      <w:r>
        <w:rPr>
          <w:rFonts w:ascii="Times New Roman" w:hAnsi="Times New Roman"/>
          <w:sz w:val="28"/>
        </w:rPr>
        <w:t>вития их творческого потенциала.</w:t>
      </w:r>
    </w:p>
    <w:p w:rsidR="00CE51A0" w:rsidRDefault="00D8460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="00A94F48" w:rsidRPr="008D532E">
        <w:rPr>
          <w:rFonts w:ascii="Times New Roman" w:hAnsi="Times New Roman"/>
          <w:sz w:val="28"/>
        </w:rPr>
        <w:t>тимулировать профессиональный рост педагогов через творческие отчёты по самообразованию,  трансляцию лучшего педагогического опыта через публикации открытых уроков, внеклассных мероприятий в научно-методических  журналах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>с</w:t>
      </w:r>
      <w:r w:rsidRPr="00D84604">
        <w:rPr>
          <w:rFonts w:ascii="Times New Roman" w:hAnsi="Times New Roman"/>
          <w:sz w:val="28"/>
        </w:rPr>
        <w:t xml:space="preserve"> </w:t>
      </w:r>
    </w:p>
    <w:p w:rsidR="00CE51A0" w:rsidRDefault="00D84604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дальнейшим </w:t>
      </w:r>
      <w:r w:rsidRPr="008D532E">
        <w:rPr>
          <w:rFonts w:ascii="Times New Roman" w:hAnsi="Times New Roman"/>
          <w:sz w:val="28"/>
        </w:rPr>
        <w:t xml:space="preserve"> обобщени</w:t>
      </w:r>
      <w:r>
        <w:rPr>
          <w:rFonts w:ascii="Times New Roman" w:hAnsi="Times New Roman"/>
          <w:sz w:val="28"/>
        </w:rPr>
        <w:t>ем</w:t>
      </w:r>
      <w:r w:rsidRPr="008D532E">
        <w:rPr>
          <w:rFonts w:ascii="Times New Roman" w:hAnsi="Times New Roman"/>
          <w:sz w:val="28"/>
        </w:rPr>
        <w:t xml:space="preserve"> и распространени</w:t>
      </w:r>
      <w:r>
        <w:rPr>
          <w:rFonts w:ascii="Times New Roman" w:hAnsi="Times New Roman"/>
          <w:sz w:val="28"/>
        </w:rPr>
        <w:t>ем</w:t>
      </w:r>
      <w:r w:rsidRPr="008D532E">
        <w:rPr>
          <w:rFonts w:ascii="Times New Roman" w:hAnsi="Times New Roman"/>
          <w:sz w:val="28"/>
        </w:rPr>
        <w:t xml:space="preserve"> эффективного педагогического опыта</w:t>
      </w:r>
      <w:r>
        <w:rPr>
          <w:rFonts w:ascii="Times New Roman" w:hAnsi="Times New Roman"/>
          <w:sz w:val="28"/>
        </w:rPr>
        <w:t xml:space="preserve"> преподавания учебных предметов с целью повыш</w:t>
      </w:r>
      <w:r w:rsidR="00F249D9">
        <w:rPr>
          <w:rFonts w:ascii="Times New Roman" w:hAnsi="Times New Roman"/>
          <w:sz w:val="28"/>
        </w:rPr>
        <w:t>ения квалификационной категории, повышение квалификационных категорий.</w:t>
      </w:r>
    </w:p>
    <w:p w:rsidR="00CE51A0" w:rsidRDefault="00CE51A0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</w:p>
    <w:p w:rsidR="00820CD7" w:rsidRPr="00420D87" w:rsidRDefault="00CE51A0" w:rsidP="00CE51A0">
      <w:pPr>
        <w:pBdr>
          <w:bottom w:val="single" w:sz="4" w:space="29" w:color="FFFFFF"/>
        </w:pBd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20CD7" w:rsidRPr="00420D87">
        <w:rPr>
          <w:rFonts w:ascii="Times New Roman" w:hAnsi="Times New Roman"/>
          <w:sz w:val="28"/>
          <w:szCs w:val="28"/>
        </w:rPr>
        <w:t>аместитель директора по учебной работе</w:t>
      </w:r>
      <w:r w:rsidR="00820CD7" w:rsidRPr="00420D87">
        <w:rPr>
          <w:rFonts w:ascii="Times New Roman" w:hAnsi="Times New Roman"/>
          <w:sz w:val="28"/>
          <w:szCs w:val="28"/>
        </w:rPr>
        <w:tab/>
      </w:r>
      <w:r w:rsidR="00820CD7" w:rsidRPr="00420D87">
        <w:rPr>
          <w:rFonts w:ascii="Times New Roman" w:hAnsi="Times New Roman"/>
          <w:sz w:val="28"/>
          <w:szCs w:val="28"/>
        </w:rPr>
        <w:tab/>
      </w:r>
      <w:r w:rsidR="00820CD7" w:rsidRPr="00420D87">
        <w:rPr>
          <w:rFonts w:ascii="Times New Roman" w:hAnsi="Times New Roman"/>
          <w:sz w:val="28"/>
          <w:szCs w:val="28"/>
        </w:rPr>
        <w:tab/>
      </w:r>
      <w:r w:rsidR="00820CD7" w:rsidRPr="00420D87">
        <w:rPr>
          <w:rFonts w:ascii="Times New Roman" w:hAnsi="Times New Roman"/>
          <w:sz w:val="28"/>
          <w:szCs w:val="28"/>
        </w:rPr>
        <w:tab/>
      </w:r>
      <w:r w:rsidR="004C52F6" w:rsidRPr="00420D87">
        <w:rPr>
          <w:rFonts w:ascii="Times New Roman" w:hAnsi="Times New Roman"/>
          <w:sz w:val="28"/>
          <w:szCs w:val="28"/>
        </w:rPr>
        <w:tab/>
      </w:r>
      <w:r w:rsidR="00A048B7" w:rsidRPr="00420D87">
        <w:rPr>
          <w:rFonts w:ascii="Times New Roman" w:hAnsi="Times New Roman"/>
          <w:sz w:val="28"/>
          <w:szCs w:val="28"/>
        </w:rPr>
        <w:t xml:space="preserve">                       </w:t>
      </w:r>
      <w:r w:rsidR="007A43E2">
        <w:rPr>
          <w:rFonts w:ascii="Times New Roman" w:hAnsi="Times New Roman"/>
          <w:sz w:val="28"/>
          <w:szCs w:val="28"/>
        </w:rPr>
        <w:t xml:space="preserve">           </w:t>
      </w:r>
      <w:r w:rsidR="00A048B7" w:rsidRPr="00420D87">
        <w:rPr>
          <w:rFonts w:ascii="Times New Roman" w:hAnsi="Times New Roman"/>
          <w:sz w:val="28"/>
          <w:szCs w:val="28"/>
        </w:rPr>
        <w:t xml:space="preserve">               </w:t>
      </w:r>
      <w:r w:rsidR="004C52F6" w:rsidRPr="00420D87">
        <w:rPr>
          <w:rFonts w:ascii="Times New Roman" w:hAnsi="Times New Roman"/>
          <w:sz w:val="28"/>
          <w:szCs w:val="28"/>
        </w:rPr>
        <w:t>И.Г. Михайлова</w:t>
      </w:r>
    </w:p>
    <w:sectPr w:rsidR="00820CD7" w:rsidRPr="00420D87" w:rsidSect="00CE51A0">
      <w:headerReference w:type="default" r:id="rId10"/>
      <w:pgSz w:w="16838" w:h="11906" w:orient="landscape"/>
      <w:pgMar w:top="568" w:right="851" w:bottom="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C29" w:rsidRDefault="00982C29" w:rsidP="00D16D8E">
      <w:pPr>
        <w:spacing w:after="0" w:line="240" w:lineRule="auto"/>
      </w:pPr>
      <w:r>
        <w:separator/>
      </w:r>
    </w:p>
  </w:endnote>
  <w:endnote w:type="continuationSeparator" w:id="0">
    <w:p w:rsidR="00982C29" w:rsidRDefault="00982C29" w:rsidP="00D16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C29" w:rsidRDefault="00982C29" w:rsidP="00D16D8E">
      <w:pPr>
        <w:spacing w:after="0" w:line="240" w:lineRule="auto"/>
      </w:pPr>
      <w:r>
        <w:separator/>
      </w:r>
    </w:p>
  </w:footnote>
  <w:footnote w:type="continuationSeparator" w:id="0">
    <w:p w:rsidR="00982C29" w:rsidRDefault="00982C29" w:rsidP="00D16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1A0" w:rsidRPr="0096166E" w:rsidRDefault="00CE51A0" w:rsidP="00233F9A">
    <w:pPr>
      <w:pStyle w:val="ae"/>
      <w:jc w:val="center"/>
      <w:rPr>
        <w:rFonts w:ascii="Times New Roman" w:hAnsi="Times New Roman"/>
        <w:sz w:val="28"/>
        <w:szCs w:val="28"/>
      </w:rPr>
    </w:pPr>
    <w:r w:rsidRPr="0096166E">
      <w:rPr>
        <w:rFonts w:ascii="Times New Roman" w:hAnsi="Times New Roman"/>
        <w:sz w:val="28"/>
        <w:szCs w:val="28"/>
      </w:rPr>
      <w:fldChar w:fldCharType="begin"/>
    </w:r>
    <w:r w:rsidRPr="0096166E">
      <w:rPr>
        <w:rFonts w:ascii="Times New Roman" w:hAnsi="Times New Roman"/>
        <w:sz w:val="28"/>
        <w:szCs w:val="28"/>
      </w:rPr>
      <w:instrText>PAGE   \* MERGEFORMAT</w:instrText>
    </w:r>
    <w:r w:rsidRPr="0096166E">
      <w:rPr>
        <w:rFonts w:ascii="Times New Roman" w:hAnsi="Times New Roman"/>
        <w:sz w:val="28"/>
        <w:szCs w:val="28"/>
      </w:rPr>
      <w:fldChar w:fldCharType="separate"/>
    </w:r>
    <w:r w:rsidR="00664227">
      <w:rPr>
        <w:rFonts w:ascii="Times New Roman" w:hAnsi="Times New Roman"/>
        <w:noProof/>
        <w:sz w:val="28"/>
        <w:szCs w:val="28"/>
      </w:rPr>
      <w:t>3</w:t>
    </w:r>
    <w:r w:rsidRPr="0096166E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6039"/>
    <w:multiLevelType w:val="hybridMultilevel"/>
    <w:tmpl w:val="FAD8C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01888"/>
    <w:multiLevelType w:val="hybridMultilevel"/>
    <w:tmpl w:val="656697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80BCC"/>
    <w:multiLevelType w:val="hybridMultilevel"/>
    <w:tmpl w:val="71681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77D12"/>
    <w:multiLevelType w:val="hybridMultilevel"/>
    <w:tmpl w:val="F4D8BCC2"/>
    <w:lvl w:ilvl="0" w:tplc="067899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296821"/>
    <w:multiLevelType w:val="hybridMultilevel"/>
    <w:tmpl w:val="0DD62A10"/>
    <w:lvl w:ilvl="0" w:tplc="042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3276BD"/>
    <w:multiLevelType w:val="hybridMultilevel"/>
    <w:tmpl w:val="2F9CC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45220"/>
    <w:multiLevelType w:val="hybridMultilevel"/>
    <w:tmpl w:val="A6186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10F75"/>
    <w:multiLevelType w:val="hybridMultilevel"/>
    <w:tmpl w:val="9A94912A"/>
    <w:lvl w:ilvl="0" w:tplc="64463E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9E30CA"/>
    <w:multiLevelType w:val="multilevel"/>
    <w:tmpl w:val="C020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AF23D1"/>
    <w:multiLevelType w:val="hybridMultilevel"/>
    <w:tmpl w:val="8E50F916"/>
    <w:lvl w:ilvl="0" w:tplc="FAE4A9E6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B7E2F"/>
    <w:multiLevelType w:val="hybridMultilevel"/>
    <w:tmpl w:val="C0B6813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6B1F3E"/>
    <w:multiLevelType w:val="hybridMultilevel"/>
    <w:tmpl w:val="9E7EE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FF4FFA"/>
    <w:multiLevelType w:val="multilevel"/>
    <w:tmpl w:val="EF4A72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3">
    <w:nsid w:val="395120AF"/>
    <w:multiLevelType w:val="hybridMultilevel"/>
    <w:tmpl w:val="CF50D190"/>
    <w:lvl w:ilvl="0" w:tplc="3B721198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5C747D"/>
    <w:multiLevelType w:val="hybridMultilevel"/>
    <w:tmpl w:val="C08C3AC8"/>
    <w:lvl w:ilvl="0" w:tplc="5F62A1C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770F65"/>
    <w:multiLevelType w:val="hybridMultilevel"/>
    <w:tmpl w:val="C8BED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7807B5"/>
    <w:multiLevelType w:val="hybridMultilevel"/>
    <w:tmpl w:val="C660CFDC"/>
    <w:lvl w:ilvl="0" w:tplc="042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423A99"/>
    <w:multiLevelType w:val="hybridMultilevel"/>
    <w:tmpl w:val="6566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D22432"/>
    <w:multiLevelType w:val="hybridMultilevel"/>
    <w:tmpl w:val="86249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6C7218"/>
    <w:multiLevelType w:val="hybridMultilevel"/>
    <w:tmpl w:val="5EC2BD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6565990"/>
    <w:multiLevelType w:val="hybridMultilevel"/>
    <w:tmpl w:val="8E50F916"/>
    <w:lvl w:ilvl="0" w:tplc="FAE4A9E6">
      <w:start w:val="1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1">
    <w:nsid w:val="56CE614A"/>
    <w:multiLevelType w:val="hybridMultilevel"/>
    <w:tmpl w:val="70E67F84"/>
    <w:lvl w:ilvl="0" w:tplc="10DE5670">
      <w:start w:val="10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5DCE01D2"/>
    <w:multiLevelType w:val="hybridMultilevel"/>
    <w:tmpl w:val="8E50F916"/>
    <w:lvl w:ilvl="0" w:tplc="FAE4A9E6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705128"/>
    <w:multiLevelType w:val="hybridMultilevel"/>
    <w:tmpl w:val="699E6DD8"/>
    <w:lvl w:ilvl="0" w:tplc="0419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4">
    <w:nsid w:val="6238516F"/>
    <w:multiLevelType w:val="hybridMultilevel"/>
    <w:tmpl w:val="48DEF22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7B3A254E"/>
    <w:multiLevelType w:val="hybridMultilevel"/>
    <w:tmpl w:val="85C8D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8A6BA2"/>
    <w:multiLevelType w:val="hybridMultilevel"/>
    <w:tmpl w:val="86249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110F0A"/>
    <w:multiLevelType w:val="hybridMultilevel"/>
    <w:tmpl w:val="F74CD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21"/>
  </w:num>
  <w:num w:numId="3">
    <w:abstractNumId w:val="20"/>
  </w:num>
  <w:num w:numId="4">
    <w:abstractNumId w:val="9"/>
  </w:num>
  <w:num w:numId="5">
    <w:abstractNumId w:val="22"/>
  </w:num>
  <w:num w:numId="6">
    <w:abstractNumId w:val="0"/>
  </w:num>
  <w:num w:numId="7">
    <w:abstractNumId w:val="26"/>
  </w:num>
  <w:num w:numId="8">
    <w:abstractNumId w:val="5"/>
  </w:num>
  <w:num w:numId="9">
    <w:abstractNumId w:val="17"/>
  </w:num>
  <w:num w:numId="10">
    <w:abstractNumId w:val="1"/>
  </w:num>
  <w:num w:numId="11">
    <w:abstractNumId w:val="11"/>
  </w:num>
  <w:num w:numId="12">
    <w:abstractNumId w:val="7"/>
  </w:num>
  <w:num w:numId="13">
    <w:abstractNumId w:val="6"/>
  </w:num>
  <w:num w:numId="14">
    <w:abstractNumId w:val="14"/>
  </w:num>
  <w:num w:numId="15">
    <w:abstractNumId w:val="4"/>
  </w:num>
  <w:num w:numId="16">
    <w:abstractNumId w:val="16"/>
  </w:num>
  <w:num w:numId="17">
    <w:abstractNumId w:val="18"/>
  </w:num>
  <w:num w:numId="18">
    <w:abstractNumId w:val="12"/>
  </w:num>
  <w:num w:numId="19">
    <w:abstractNumId w:val="19"/>
  </w:num>
  <w:num w:numId="20">
    <w:abstractNumId w:val="3"/>
  </w:num>
  <w:num w:numId="21">
    <w:abstractNumId w:val="10"/>
  </w:num>
  <w:num w:numId="22">
    <w:abstractNumId w:val="13"/>
  </w:num>
  <w:num w:numId="23">
    <w:abstractNumId w:val="2"/>
  </w:num>
  <w:num w:numId="24">
    <w:abstractNumId w:val="8"/>
  </w:num>
  <w:num w:numId="25">
    <w:abstractNumId w:val="27"/>
  </w:num>
  <w:num w:numId="26">
    <w:abstractNumId w:val="25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AC1"/>
    <w:rsid w:val="00001F01"/>
    <w:rsid w:val="00002E8F"/>
    <w:rsid w:val="00003728"/>
    <w:rsid w:val="000148D2"/>
    <w:rsid w:val="00017141"/>
    <w:rsid w:val="00021660"/>
    <w:rsid w:val="00022D7B"/>
    <w:rsid w:val="0002748D"/>
    <w:rsid w:val="000364FD"/>
    <w:rsid w:val="000365CA"/>
    <w:rsid w:val="000411F4"/>
    <w:rsid w:val="000438D0"/>
    <w:rsid w:val="00043E74"/>
    <w:rsid w:val="00044453"/>
    <w:rsid w:val="00044816"/>
    <w:rsid w:val="00046BB3"/>
    <w:rsid w:val="00056A51"/>
    <w:rsid w:val="000571A2"/>
    <w:rsid w:val="000575ED"/>
    <w:rsid w:val="00066DEF"/>
    <w:rsid w:val="00066FF3"/>
    <w:rsid w:val="00067340"/>
    <w:rsid w:val="00072329"/>
    <w:rsid w:val="000745AF"/>
    <w:rsid w:val="00080113"/>
    <w:rsid w:val="00081293"/>
    <w:rsid w:val="00083735"/>
    <w:rsid w:val="00083FBA"/>
    <w:rsid w:val="00086ADF"/>
    <w:rsid w:val="00086DF1"/>
    <w:rsid w:val="000A3616"/>
    <w:rsid w:val="000A5FEE"/>
    <w:rsid w:val="000B1258"/>
    <w:rsid w:val="000B37E0"/>
    <w:rsid w:val="000B4162"/>
    <w:rsid w:val="000B49E3"/>
    <w:rsid w:val="000C0961"/>
    <w:rsid w:val="000C4181"/>
    <w:rsid w:val="000C4C14"/>
    <w:rsid w:val="000C6088"/>
    <w:rsid w:val="000D22A4"/>
    <w:rsid w:val="000D47FE"/>
    <w:rsid w:val="000E050C"/>
    <w:rsid w:val="000E21E8"/>
    <w:rsid w:val="000E2C77"/>
    <w:rsid w:val="000E420F"/>
    <w:rsid w:val="000F1060"/>
    <w:rsid w:val="000F158F"/>
    <w:rsid w:val="000F4A14"/>
    <w:rsid w:val="00100175"/>
    <w:rsid w:val="00100FE4"/>
    <w:rsid w:val="00103323"/>
    <w:rsid w:val="001044ED"/>
    <w:rsid w:val="00104DA9"/>
    <w:rsid w:val="00116221"/>
    <w:rsid w:val="00116404"/>
    <w:rsid w:val="001239EC"/>
    <w:rsid w:val="001255B1"/>
    <w:rsid w:val="00135288"/>
    <w:rsid w:val="001368DA"/>
    <w:rsid w:val="00142F5B"/>
    <w:rsid w:val="00143D22"/>
    <w:rsid w:val="00144B7D"/>
    <w:rsid w:val="00145D8C"/>
    <w:rsid w:val="00147B6C"/>
    <w:rsid w:val="001618C3"/>
    <w:rsid w:val="00163250"/>
    <w:rsid w:val="001635EB"/>
    <w:rsid w:val="00163C79"/>
    <w:rsid w:val="001653A9"/>
    <w:rsid w:val="00170EEC"/>
    <w:rsid w:val="001723E6"/>
    <w:rsid w:val="0017266E"/>
    <w:rsid w:val="00176AC2"/>
    <w:rsid w:val="001772A7"/>
    <w:rsid w:val="00181ECE"/>
    <w:rsid w:val="00182DCC"/>
    <w:rsid w:val="00184A3E"/>
    <w:rsid w:val="001A6724"/>
    <w:rsid w:val="001B1BC7"/>
    <w:rsid w:val="001B3089"/>
    <w:rsid w:val="001B3B85"/>
    <w:rsid w:val="001B3C0E"/>
    <w:rsid w:val="001B7670"/>
    <w:rsid w:val="001C0207"/>
    <w:rsid w:val="001C1C3B"/>
    <w:rsid w:val="001C24F0"/>
    <w:rsid w:val="001C2584"/>
    <w:rsid w:val="001D250B"/>
    <w:rsid w:val="001E2B10"/>
    <w:rsid w:val="001E411F"/>
    <w:rsid w:val="001E43E5"/>
    <w:rsid w:val="001F1117"/>
    <w:rsid w:val="001F3EE7"/>
    <w:rsid w:val="00207A41"/>
    <w:rsid w:val="002126AA"/>
    <w:rsid w:val="00214FD7"/>
    <w:rsid w:val="002234DF"/>
    <w:rsid w:val="002245B1"/>
    <w:rsid w:val="00225ABD"/>
    <w:rsid w:val="00233F9A"/>
    <w:rsid w:val="002341B1"/>
    <w:rsid w:val="00237642"/>
    <w:rsid w:val="002473DC"/>
    <w:rsid w:val="00254018"/>
    <w:rsid w:val="00254C16"/>
    <w:rsid w:val="0026175A"/>
    <w:rsid w:val="00273558"/>
    <w:rsid w:val="00273882"/>
    <w:rsid w:val="00273DC8"/>
    <w:rsid w:val="002773EA"/>
    <w:rsid w:val="00280DDF"/>
    <w:rsid w:val="002928A1"/>
    <w:rsid w:val="002A0FA2"/>
    <w:rsid w:val="002A28A3"/>
    <w:rsid w:val="002A4989"/>
    <w:rsid w:val="002A503F"/>
    <w:rsid w:val="002B02A1"/>
    <w:rsid w:val="002B2B5B"/>
    <w:rsid w:val="002B459C"/>
    <w:rsid w:val="002B5318"/>
    <w:rsid w:val="002B5C00"/>
    <w:rsid w:val="002C0941"/>
    <w:rsid w:val="002C1211"/>
    <w:rsid w:val="002C1937"/>
    <w:rsid w:val="002C254C"/>
    <w:rsid w:val="002C513F"/>
    <w:rsid w:val="002D2897"/>
    <w:rsid w:val="002D5922"/>
    <w:rsid w:val="002D726F"/>
    <w:rsid w:val="002E1E56"/>
    <w:rsid w:val="002E5675"/>
    <w:rsid w:val="002E6090"/>
    <w:rsid w:val="002F1066"/>
    <w:rsid w:val="002F2432"/>
    <w:rsid w:val="002F27D0"/>
    <w:rsid w:val="002F3894"/>
    <w:rsid w:val="002F4F2E"/>
    <w:rsid w:val="002F77C2"/>
    <w:rsid w:val="00302DE9"/>
    <w:rsid w:val="003042BA"/>
    <w:rsid w:val="00304537"/>
    <w:rsid w:val="00304F24"/>
    <w:rsid w:val="00312441"/>
    <w:rsid w:val="0031298A"/>
    <w:rsid w:val="00314439"/>
    <w:rsid w:val="00320658"/>
    <w:rsid w:val="00321CD7"/>
    <w:rsid w:val="003242F4"/>
    <w:rsid w:val="003255A7"/>
    <w:rsid w:val="00325CB0"/>
    <w:rsid w:val="00326622"/>
    <w:rsid w:val="00326E74"/>
    <w:rsid w:val="00332FBE"/>
    <w:rsid w:val="00335490"/>
    <w:rsid w:val="00336486"/>
    <w:rsid w:val="00345328"/>
    <w:rsid w:val="00345AB8"/>
    <w:rsid w:val="00347464"/>
    <w:rsid w:val="00351D42"/>
    <w:rsid w:val="003532B7"/>
    <w:rsid w:val="00356475"/>
    <w:rsid w:val="00357227"/>
    <w:rsid w:val="00362E22"/>
    <w:rsid w:val="0036408D"/>
    <w:rsid w:val="003669EE"/>
    <w:rsid w:val="003679BC"/>
    <w:rsid w:val="00367DA6"/>
    <w:rsid w:val="003704A0"/>
    <w:rsid w:val="00376F7D"/>
    <w:rsid w:val="003818D3"/>
    <w:rsid w:val="00385F25"/>
    <w:rsid w:val="003905B4"/>
    <w:rsid w:val="00391C59"/>
    <w:rsid w:val="003961B5"/>
    <w:rsid w:val="003967E7"/>
    <w:rsid w:val="003A046A"/>
    <w:rsid w:val="003A5CCE"/>
    <w:rsid w:val="003B1167"/>
    <w:rsid w:val="003B7365"/>
    <w:rsid w:val="003C02D2"/>
    <w:rsid w:val="003C3A7B"/>
    <w:rsid w:val="003C573E"/>
    <w:rsid w:val="003D5752"/>
    <w:rsid w:val="003D7F13"/>
    <w:rsid w:val="003E16EE"/>
    <w:rsid w:val="003E1E2E"/>
    <w:rsid w:val="003E3F9D"/>
    <w:rsid w:val="003E4C62"/>
    <w:rsid w:val="003E7487"/>
    <w:rsid w:val="003F3AD5"/>
    <w:rsid w:val="003F4C46"/>
    <w:rsid w:val="003F5193"/>
    <w:rsid w:val="003F685F"/>
    <w:rsid w:val="004000D0"/>
    <w:rsid w:val="004030D6"/>
    <w:rsid w:val="00404A2F"/>
    <w:rsid w:val="00416367"/>
    <w:rsid w:val="00420D87"/>
    <w:rsid w:val="00427365"/>
    <w:rsid w:val="00433A5B"/>
    <w:rsid w:val="0043404C"/>
    <w:rsid w:val="0043557C"/>
    <w:rsid w:val="00444025"/>
    <w:rsid w:val="00444B31"/>
    <w:rsid w:val="004465DD"/>
    <w:rsid w:val="004500B5"/>
    <w:rsid w:val="0045048E"/>
    <w:rsid w:val="00452534"/>
    <w:rsid w:val="00452C47"/>
    <w:rsid w:val="004565EA"/>
    <w:rsid w:val="004568C0"/>
    <w:rsid w:val="00460E7E"/>
    <w:rsid w:val="00460F4C"/>
    <w:rsid w:val="00464D47"/>
    <w:rsid w:val="00465A05"/>
    <w:rsid w:val="0046713E"/>
    <w:rsid w:val="00470293"/>
    <w:rsid w:val="0047592C"/>
    <w:rsid w:val="00480E4B"/>
    <w:rsid w:val="0048395C"/>
    <w:rsid w:val="00484C42"/>
    <w:rsid w:val="00490D6E"/>
    <w:rsid w:val="00492601"/>
    <w:rsid w:val="004933EC"/>
    <w:rsid w:val="00493FD1"/>
    <w:rsid w:val="004A0B83"/>
    <w:rsid w:val="004A1EB1"/>
    <w:rsid w:val="004A6A33"/>
    <w:rsid w:val="004B233E"/>
    <w:rsid w:val="004B40DD"/>
    <w:rsid w:val="004B4561"/>
    <w:rsid w:val="004B461B"/>
    <w:rsid w:val="004B4AB6"/>
    <w:rsid w:val="004B5DC4"/>
    <w:rsid w:val="004B5E7F"/>
    <w:rsid w:val="004C52F6"/>
    <w:rsid w:val="004D0942"/>
    <w:rsid w:val="004D3979"/>
    <w:rsid w:val="004D40E2"/>
    <w:rsid w:val="004D425F"/>
    <w:rsid w:val="004D53A8"/>
    <w:rsid w:val="004D7856"/>
    <w:rsid w:val="004E0993"/>
    <w:rsid w:val="004E3B9E"/>
    <w:rsid w:val="004F01EF"/>
    <w:rsid w:val="004F263D"/>
    <w:rsid w:val="004F58B5"/>
    <w:rsid w:val="00503FCF"/>
    <w:rsid w:val="0050728B"/>
    <w:rsid w:val="0051052F"/>
    <w:rsid w:val="005129C3"/>
    <w:rsid w:val="00512D34"/>
    <w:rsid w:val="00521199"/>
    <w:rsid w:val="00523636"/>
    <w:rsid w:val="00524CA7"/>
    <w:rsid w:val="00531C11"/>
    <w:rsid w:val="00534DE9"/>
    <w:rsid w:val="005405B7"/>
    <w:rsid w:val="00541106"/>
    <w:rsid w:val="0054278E"/>
    <w:rsid w:val="00545B49"/>
    <w:rsid w:val="00546A2F"/>
    <w:rsid w:val="00557188"/>
    <w:rsid w:val="00561C38"/>
    <w:rsid w:val="0056748A"/>
    <w:rsid w:val="005736FA"/>
    <w:rsid w:val="00573CE5"/>
    <w:rsid w:val="00574112"/>
    <w:rsid w:val="00585098"/>
    <w:rsid w:val="00585F07"/>
    <w:rsid w:val="005862C7"/>
    <w:rsid w:val="005922E3"/>
    <w:rsid w:val="005A080E"/>
    <w:rsid w:val="005A1B61"/>
    <w:rsid w:val="005A4483"/>
    <w:rsid w:val="005A6020"/>
    <w:rsid w:val="005A73E7"/>
    <w:rsid w:val="005A75A3"/>
    <w:rsid w:val="005A7BE8"/>
    <w:rsid w:val="005B5A6D"/>
    <w:rsid w:val="005C040A"/>
    <w:rsid w:val="005D03C5"/>
    <w:rsid w:val="005D1895"/>
    <w:rsid w:val="005D3317"/>
    <w:rsid w:val="005E08E8"/>
    <w:rsid w:val="005E099D"/>
    <w:rsid w:val="005E27E4"/>
    <w:rsid w:val="005E3725"/>
    <w:rsid w:val="005E430E"/>
    <w:rsid w:val="005E5279"/>
    <w:rsid w:val="005E5EB5"/>
    <w:rsid w:val="005F09DD"/>
    <w:rsid w:val="00603374"/>
    <w:rsid w:val="00604BE6"/>
    <w:rsid w:val="00605225"/>
    <w:rsid w:val="00607248"/>
    <w:rsid w:val="006102AA"/>
    <w:rsid w:val="00612D73"/>
    <w:rsid w:val="00612F71"/>
    <w:rsid w:val="0061332E"/>
    <w:rsid w:val="00616EF3"/>
    <w:rsid w:val="00617B5C"/>
    <w:rsid w:val="00626315"/>
    <w:rsid w:val="00630FED"/>
    <w:rsid w:val="00635A4E"/>
    <w:rsid w:val="00636D57"/>
    <w:rsid w:val="006371AC"/>
    <w:rsid w:val="006400FA"/>
    <w:rsid w:val="006409DE"/>
    <w:rsid w:val="00640BEB"/>
    <w:rsid w:val="00641665"/>
    <w:rsid w:val="006505CD"/>
    <w:rsid w:val="00652D61"/>
    <w:rsid w:val="00660034"/>
    <w:rsid w:val="00664227"/>
    <w:rsid w:val="00664E87"/>
    <w:rsid w:val="00677E9E"/>
    <w:rsid w:val="006803DA"/>
    <w:rsid w:val="006806A3"/>
    <w:rsid w:val="0068178E"/>
    <w:rsid w:val="0068521E"/>
    <w:rsid w:val="0069047F"/>
    <w:rsid w:val="0069551A"/>
    <w:rsid w:val="006966B6"/>
    <w:rsid w:val="006A32B3"/>
    <w:rsid w:val="006B22C7"/>
    <w:rsid w:val="006B620A"/>
    <w:rsid w:val="006B7186"/>
    <w:rsid w:val="006C16B2"/>
    <w:rsid w:val="006C265A"/>
    <w:rsid w:val="006C2FA7"/>
    <w:rsid w:val="006C32BB"/>
    <w:rsid w:val="006C496E"/>
    <w:rsid w:val="006E160E"/>
    <w:rsid w:val="006F1EC0"/>
    <w:rsid w:val="006F31BF"/>
    <w:rsid w:val="006F463E"/>
    <w:rsid w:val="00700025"/>
    <w:rsid w:val="00703F35"/>
    <w:rsid w:val="00704CDE"/>
    <w:rsid w:val="00707D2B"/>
    <w:rsid w:val="00712B60"/>
    <w:rsid w:val="00721ADE"/>
    <w:rsid w:val="00735A67"/>
    <w:rsid w:val="00736CD5"/>
    <w:rsid w:val="0074546A"/>
    <w:rsid w:val="00746708"/>
    <w:rsid w:val="00746A6E"/>
    <w:rsid w:val="007537CD"/>
    <w:rsid w:val="007638F5"/>
    <w:rsid w:val="0076390A"/>
    <w:rsid w:val="007706D4"/>
    <w:rsid w:val="00771902"/>
    <w:rsid w:val="00772529"/>
    <w:rsid w:val="00774455"/>
    <w:rsid w:val="00783794"/>
    <w:rsid w:val="00783AFA"/>
    <w:rsid w:val="00792F32"/>
    <w:rsid w:val="007932A3"/>
    <w:rsid w:val="0079756D"/>
    <w:rsid w:val="007A0EEB"/>
    <w:rsid w:val="007A2AED"/>
    <w:rsid w:val="007A43E2"/>
    <w:rsid w:val="007B18BC"/>
    <w:rsid w:val="007B65D4"/>
    <w:rsid w:val="007C0479"/>
    <w:rsid w:val="007C3D90"/>
    <w:rsid w:val="007C5411"/>
    <w:rsid w:val="007C5E78"/>
    <w:rsid w:val="007C71F7"/>
    <w:rsid w:val="007D2011"/>
    <w:rsid w:val="007D6C7C"/>
    <w:rsid w:val="007E503C"/>
    <w:rsid w:val="007F1E56"/>
    <w:rsid w:val="007F259E"/>
    <w:rsid w:val="007F43A8"/>
    <w:rsid w:val="007F5FF2"/>
    <w:rsid w:val="00800E0F"/>
    <w:rsid w:val="00800FAC"/>
    <w:rsid w:val="00801D18"/>
    <w:rsid w:val="00802112"/>
    <w:rsid w:val="008029DD"/>
    <w:rsid w:val="008051E7"/>
    <w:rsid w:val="00806113"/>
    <w:rsid w:val="00812643"/>
    <w:rsid w:val="00813307"/>
    <w:rsid w:val="00813D76"/>
    <w:rsid w:val="008175A6"/>
    <w:rsid w:val="00820CD7"/>
    <w:rsid w:val="00820E09"/>
    <w:rsid w:val="00822A57"/>
    <w:rsid w:val="00826AA4"/>
    <w:rsid w:val="00830066"/>
    <w:rsid w:val="00831AF4"/>
    <w:rsid w:val="0084112C"/>
    <w:rsid w:val="008415E6"/>
    <w:rsid w:val="00842BCE"/>
    <w:rsid w:val="00842EFC"/>
    <w:rsid w:val="008477B0"/>
    <w:rsid w:val="0085002E"/>
    <w:rsid w:val="00854836"/>
    <w:rsid w:val="00880E8C"/>
    <w:rsid w:val="00881BE2"/>
    <w:rsid w:val="00881E40"/>
    <w:rsid w:val="00883567"/>
    <w:rsid w:val="008837BB"/>
    <w:rsid w:val="00892708"/>
    <w:rsid w:val="0089528E"/>
    <w:rsid w:val="00897E7F"/>
    <w:rsid w:val="008A055B"/>
    <w:rsid w:val="008A07C2"/>
    <w:rsid w:val="008A0F78"/>
    <w:rsid w:val="008A1DB8"/>
    <w:rsid w:val="008A414A"/>
    <w:rsid w:val="008A435E"/>
    <w:rsid w:val="008A7207"/>
    <w:rsid w:val="008B555A"/>
    <w:rsid w:val="008B6BEE"/>
    <w:rsid w:val="008C19E0"/>
    <w:rsid w:val="008C4CEE"/>
    <w:rsid w:val="008D5582"/>
    <w:rsid w:val="008E1A79"/>
    <w:rsid w:val="008E2574"/>
    <w:rsid w:val="008F137F"/>
    <w:rsid w:val="008F24C7"/>
    <w:rsid w:val="0090026E"/>
    <w:rsid w:val="00902E01"/>
    <w:rsid w:val="00904C5B"/>
    <w:rsid w:val="009067B5"/>
    <w:rsid w:val="009147F5"/>
    <w:rsid w:val="00914A7A"/>
    <w:rsid w:val="00923DA6"/>
    <w:rsid w:val="00925E5B"/>
    <w:rsid w:val="0092695E"/>
    <w:rsid w:val="00933B6B"/>
    <w:rsid w:val="009349D8"/>
    <w:rsid w:val="00935E18"/>
    <w:rsid w:val="00935E83"/>
    <w:rsid w:val="0094156B"/>
    <w:rsid w:val="009468DD"/>
    <w:rsid w:val="00953AFA"/>
    <w:rsid w:val="00955CF5"/>
    <w:rsid w:val="009576A0"/>
    <w:rsid w:val="0096021B"/>
    <w:rsid w:val="0096166E"/>
    <w:rsid w:val="009616CB"/>
    <w:rsid w:val="00975749"/>
    <w:rsid w:val="00982C29"/>
    <w:rsid w:val="00984A84"/>
    <w:rsid w:val="009913A0"/>
    <w:rsid w:val="00995362"/>
    <w:rsid w:val="009A57BF"/>
    <w:rsid w:val="009B08DC"/>
    <w:rsid w:val="009B0DA7"/>
    <w:rsid w:val="009B69B5"/>
    <w:rsid w:val="009B7345"/>
    <w:rsid w:val="009C1D0C"/>
    <w:rsid w:val="009C30BF"/>
    <w:rsid w:val="009C6269"/>
    <w:rsid w:val="009D3222"/>
    <w:rsid w:val="009E0E0B"/>
    <w:rsid w:val="009E468E"/>
    <w:rsid w:val="009E66E3"/>
    <w:rsid w:val="009F40B7"/>
    <w:rsid w:val="009F71E5"/>
    <w:rsid w:val="00A048B7"/>
    <w:rsid w:val="00A06119"/>
    <w:rsid w:val="00A10366"/>
    <w:rsid w:val="00A11670"/>
    <w:rsid w:val="00A12186"/>
    <w:rsid w:val="00A16C16"/>
    <w:rsid w:val="00A2133D"/>
    <w:rsid w:val="00A245E2"/>
    <w:rsid w:val="00A273E0"/>
    <w:rsid w:val="00A35868"/>
    <w:rsid w:val="00A40999"/>
    <w:rsid w:val="00A40CBC"/>
    <w:rsid w:val="00A43037"/>
    <w:rsid w:val="00A5345B"/>
    <w:rsid w:val="00A54F7E"/>
    <w:rsid w:val="00A5562D"/>
    <w:rsid w:val="00A55828"/>
    <w:rsid w:val="00A6610C"/>
    <w:rsid w:val="00A726BB"/>
    <w:rsid w:val="00A77675"/>
    <w:rsid w:val="00A806C4"/>
    <w:rsid w:val="00A8319D"/>
    <w:rsid w:val="00A84B17"/>
    <w:rsid w:val="00A85B1A"/>
    <w:rsid w:val="00A90600"/>
    <w:rsid w:val="00A92F0A"/>
    <w:rsid w:val="00A94F48"/>
    <w:rsid w:val="00A97BD6"/>
    <w:rsid w:val="00AA2F2C"/>
    <w:rsid w:val="00AB3C6E"/>
    <w:rsid w:val="00AB450D"/>
    <w:rsid w:val="00AB4763"/>
    <w:rsid w:val="00AC7D49"/>
    <w:rsid w:val="00AD369C"/>
    <w:rsid w:val="00AD49D1"/>
    <w:rsid w:val="00AE290C"/>
    <w:rsid w:val="00AE338D"/>
    <w:rsid w:val="00AE78FB"/>
    <w:rsid w:val="00AF0521"/>
    <w:rsid w:val="00AF1635"/>
    <w:rsid w:val="00AF3724"/>
    <w:rsid w:val="00AF516D"/>
    <w:rsid w:val="00B009BD"/>
    <w:rsid w:val="00B0718C"/>
    <w:rsid w:val="00B11AC1"/>
    <w:rsid w:val="00B13FF4"/>
    <w:rsid w:val="00B15609"/>
    <w:rsid w:val="00B15A44"/>
    <w:rsid w:val="00B173F0"/>
    <w:rsid w:val="00B25267"/>
    <w:rsid w:val="00B3247B"/>
    <w:rsid w:val="00B34D7E"/>
    <w:rsid w:val="00B369A9"/>
    <w:rsid w:val="00B37D32"/>
    <w:rsid w:val="00B42623"/>
    <w:rsid w:val="00B42E37"/>
    <w:rsid w:val="00B55565"/>
    <w:rsid w:val="00B567B2"/>
    <w:rsid w:val="00B60EF6"/>
    <w:rsid w:val="00B61B9D"/>
    <w:rsid w:val="00B664E7"/>
    <w:rsid w:val="00B67A0D"/>
    <w:rsid w:val="00B70B44"/>
    <w:rsid w:val="00B746ED"/>
    <w:rsid w:val="00B75AF4"/>
    <w:rsid w:val="00B83139"/>
    <w:rsid w:val="00B86A19"/>
    <w:rsid w:val="00B95123"/>
    <w:rsid w:val="00B95E32"/>
    <w:rsid w:val="00B97CF4"/>
    <w:rsid w:val="00BA7CF7"/>
    <w:rsid w:val="00BB2C1B"/>
    <w:rsid w:val="00BB607F"/>
    <w:rsid w:val="00BC1723"/>
    <w:rsid w:val="00BC4232"/>
    <w:rsid w:val="00BD4C31"/>
    <w:rsid w:val="00BD7D59"/>
    <w:rsid w:val="00BE01BE"/>
    <w:rsid w:val="00BE225F"/>
    <w:rsid w:val="00BE4619"/>
    <w:rsid w:val="00BF1DD5"/>
    <w:rsid w:val="00BF44A3"/>
    <w:rsid w:val="00C00464"/>
    <w:rsid w:val="00C00D4D"/>
    <w:rsid w:val="00C04A64"/>
    <w:rsid w:val="00C05801"/>
    <w:rsid w:val="00C07C56"/>
    <w:rsid w:val="00C1328C"/>
    <w:rsid w:val="00C15E01"/>
    <w:rsid w:val="00C2416E"/>
    <w:rsid w:val="00C30819"/>
    <w:rsid w:val="00C335A9"/>
    <w:rsid w:val="00C4304A"/>
    <w:rsid w:val="00C4420B"/>
    <w:rsid w:val="00C5091B"/>
    <w:rsid w:val="00C52FE7"/>
    <w:rsid w:val="00C530BA"/>
    <w:rsid w:val="00C550BA"/>
    <w:rsid w:val="00C574E4"/>
    <w:rsid w:val="00C644DF"/>
    <w:rsid w:val="00C664EB"/>
    <w:rsid w:val="00C664F9"/>
    <w:rsid w:val="00C670C7"/>
    <w:rsid w:val="00C67402"/>
    <w:rsid w:val="00C71842"/>
    <w:rsid w:val="00C80344"/>
    <w:rsid w:val="00C80E07"/>
    <w:rsid w:val="00C81B96"/>
    <w:rsid w:val="00C83241"/>
    <w:rsid w:val="00C87ADA"/>
    <w:rsid w:val="00C90960"/>
    <w:rsid w:val="00C929C9"/>
    <w:rsid w:val="00C95343"/>
    <w:rsid w:val="00C95CEF"/>
    <w:rsid w:val="00C969C2"/>
    <w:rsid w:val="00C976F9"/>
    <w:rsid w:val="00CA0150"/>
    <w:rsid w:val="00CA069A"/>
    <w:rsid w:val="00CA07D0"/>
    <w:rsid w:val="00CA328B"/>
    <w:rsid w:val="00CA657A"/>
    <w:rsid w:val="00CB3253"/>
    <w:rsid w:val="00CB571E"/>
    <w:rsid w:val="00CB6B0C"/>
    <w:rsid w:val="00CD2F0E"/>
    <w:rsid w:val="00CD683A"/>
    <w:rsid w:val="00CE26B3"/>
    <w:rsid w:val="00CE390A"/>
    <w:rsid w:val="00CE51A0"/>
    <w:rsid w:val="00CE5D4C"/>
    <w:rsid w:val="00CE7ACB"/>
    <w:rsid w:val="00CF4EB2"/>
    <w:rsid w:val="00CF634A"/>
    <w:rsid w:val="00CF7416"/>
    <w:rsid w:val="00D07FA8"/>
    <w:rsid w:val="00D15B6A"/>
    <w:rsid w:val="00D16D8E"/>
    <w:rsid w:val="00D2782F"/>
    <w:rsid w:val="00D335D9"/>
    <w:rsid w:val="00D3387F"/>
    <w:rsid w:val="00D416C6"/>
    <w:rsid w:val="00D50870"/>
    <w:rsid w:val="00D60BB1"/>
    <w:rsid w:val="00D71354"/>
    <w:rsid w:val="00D7426A"/>
    <w:rsid w:val="00D742A0"/>
    <w:rsid w:val="00D74F51"/>
    <w:rsid w:val="00D75EF6"/>
    <w:rsid w:val="00D80F1A"/>
    <w:rsid w:val="00D819E7"/>
    <w:rsid w:val="00D84604"/>
    <w:rsid w:val="00D87323"/>
    <w:rsid w:val="00DA4029"/>
    <w:rsid w:val="00DA4FBF"/>
    <w:rsid w:val="00DA5BEF"/>
    <w:rsid w:val="00DC31F3"/>
    <w:rsid w:val="00DC4B52"/>
    <w:rsid w:val="00DC6610"/>
    <w:rsid w:val="00DC6A65"/>
    <w:rsid w:val="00DD0839"/>
    <w:rsid w:val="00DD0CD0"/>
    <w:rsid w:val="00DD43A7"/>
    <w:rsid w:val="00DD551A"/>
    <w:rsid w:val="00DD72D2"/>
    <w:rsid w:val="00DD7D3A"/>
    <w:rsid w:val="00DD7DAC"/>
    <w:rsid w:val="00DD7EB1"/>
    <w:rsid w:val="00DE1797"/>
    <w:rsid w:val="00DF1D9B"/>
    <w:rsid w:val="00DF3298"/>
    <w:rsid w:val="00DF39CF"/>
    <w:rsid w:val="00E032DD"/>
    <w:rsid w:val="00E059BD"/>
    <w:rsid w:val="00E074B3"/>
    <w:rsid w:val="00E078B3"/>
    <w:rsid w:val="00E1482E"/>
    <w:rsid w:val="00E14C05"/>
    <w:rsid w:val="00E150D2"/>
    <w:rsid w:val="00E17EEC"/>
    <w:rsid w:val="00E22DDE"/>
    <w:rsid w:val="00E31223"/>
    <w:rsid w:val="00E37F2F"/>
    <w:rsid w:val="00E406CC"/>
    <w:rsid w:val="00E42727"/>
    <w:rsid w:val="00E47351"/>
    <w:rsid w:val="00E50759"/>
    <w:rsid w:val="00E5135B"/>
    <w:rsid w:val="00E52975"/>
    <w:rsid w:val="00E54FF4"/>
    <w:rsid w:val="00E57584"/>
    <w:rsid w:val="00E6103A"/>
    <w:rsid w:val="00E6550A"/>
    <w:rsid w:val="00E660BA"/>
    <w:rsid w:val="00E66A7C"/>
    <w:rsid w:val="00E723B4"/>
    <w:rsid w:val="00E72E80"/>
    <w:rsid w:val="00E73F80"/>
    <w:rsid w:val="00E9332E"/>
    <w:rsid w:val="00E94771"/>
    <w:rsid w:val="00E95870"/>
    <w:rsid w:val="00EA08E1"/>
    <w:rsid w:val="00EA0937"/>
    <w:rsid w:val="00EA16A2"/>
    <w:rsid w:val="00EA2838"/>
    <w:rsid w:val="00EA47DC"/>
    <w:rsid w:val="00EB0C8B"/>
    <w:rsid w:val="00EB0DAA"/>
    <w:rsid w:val="00EB47B9"/>
    <w:rsid w:val="00EC4C15"/>
    <w:rsid w:val="00ED0557"/>
    <w:rsid w:val="00ED4196"/>
    <w:rsid w:val="00ED596E"/>
    <w:rsid w:val="00EE103A"/>
    <w:rsid w:val="00EE197D"/>
    <w:rsid w:val="00EE3DD4"/>
    <w:rsid w:val="00EE79F4"/>
    <w:rsid w:val="00EF18BC"/>
    <w:rsid w:val="00EF1ED6"/>
    <w:rsid w:val="00EF31FD"/>
    <w:rsid w:val="00EF451C"/>
    <w:rsid w:val="00EF4582"/>
    <w:rsid w:val="00EF4E94"/>
    <w:rsid w:val="00EF5AE8"/>
    <w:rsid w:val="00EF6852"/>
    <w:rsid w:val="00EF76A7"/>
    <w:rsid w:val="00F02D84"/>
    <w:rsid w:val="00F0301F"/>
    <w:rsid w:val="00F07800"/>
    <w:rsid w:val="00F1627F"/>
    <w:rsid w:val="00F2114B"/>
    <w:rsid w:val="00F23F31"/>
    <w:rsid w:val="00F24920"/>
    <w:rsid w:val="00F249D9"/>
    <w:rsid w:val="00F31AA0"/>
    <w:rsid w:val="00F3306D"/>
    <w:rsid w:val="00F33D8E"/>
    <w:rsid w:val="00F365C3"/>
    <w:rsid w:val="00F37B30"/>
    <w:rsid w:val="00F41110"/>
    <w:rsid w:val="00F42591"/>
    <w:rsid w:val="00F43169"/>
    <w:rsid w:val="00F5351C"/>
    <w:rsid w:val="00F566E0"/>
    <w:rsid w:val="00F56BE5"/>
    <w:rsid w:val="00F57741"/>
    <w:rsid w:val="00F63250"/>
    <w:rsid w:val="00F63699"/>
    <w:rsid w:val="00F64029"/>
    <w:rsid w:val="00F65119"/>
    <w:rsid w:val="00F71843"/>
    <w:rsid w:val="00F73E96"/>
    <w:rsid w:val="00F7575F"/>
    <w:rsid w:val="00F84C94"/>
    <w:rsid w:val="00F93BB6"/>
    <w:rsid w:val="00F9518E"/>
    <w:rsid w:val="00F97359"/>
    <w:rsid w:val="00FA3432"/>
    <w:rsid w:val="00FB333A"/>
    <w:rsid w:val="00FB53B4"/>
    <w:rsid w:val="00FC37C6"/>
    <w:rsid w:val="00FC4A42"/>
    <w:rsid w:val="00FC6C3E"/>
    <w:rsid w:val="00FC71E0"/>
    <w:rsid w:val="00FD04A5"/>
    <w:rsid w:val="00FE3041"/>
    <w:rsid w:val="00FF0369"/>
    <w:rsid w:val="00FF2826"/>
    <w:rsid w:val="00FF48F6"/>
    <w:rsid w:val="00FF4EB5"/>
    <w:rsid w:val="00FF7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F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933EC"/>
    <w:pPr>
      <w:keepNext/>
      <w:keepLines/>
      <w:spacing w:after="0" w:line="240" w:lineRule="auto"/>
      <w:ind w:firstLine="709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8BC"/>
    <w:pPr>
      <w:ind w:left="720"/>
      <w:contextualSpacing/>
    </w:pPr>
  </w:style>
  <w:style w:type="table" w:styleId="a4">
    <w:name w:val="Table Grid"/>
    <w:basedOn w:val="a1"/>
    <w:uiPriority w:val="59"/>
    <w:rsid w:val="0058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F1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DD5"/>
    <w:rPr>
      <w:rFonts w:ascii="Tahoma" w:hAnsi="Tahoma" w:cs="Tahoma"/>
      <w:sz w:val="16"/>
      <w:szCs w:val="16"/>
    </w:rPr>
  </w:style>
  <w:style w:type="paragraph" w:styleId="a7">
    <w:name w:val="No Spacing"/>
    <w:aliases w:val="Мой стиль"/>
    <w:link w:val="a8"/>
    <w:uiPriority w:val="1"/>
    <w:qFormat/>
    <w:rsid w:val="00214FD7"/>
    <w:rPr>
      <w:sz w:val="22"/>
      <w:szCs w:val="22"/>
    </w:rPr>
  </w:style>
  <w:style w:type="character" w:customStyle="1" w:styleId="a8">
    <w:name w:val="Без интервала Знак"/>
    <w:aliases w:val="Мой стиль Знак"/>
    <w:basedOn w:val="a0"/>
    <w:link w:val="a7"/>
    <w:uiPriority w:val="1"/>
    <w:rsid w:val="00214FD7"/>
    <w:rPr>
      <w:sz w:val="22"/>
      <w:szCs w:val="22"/>
      <w:lang w:val="ru-RU" w:eastAsia="ru-RU" w:bidi="ar-SA"/>
    </w:rPr>
  </w:style>
  <w:style w:type="character" w:styleId="a9">
    <w:name w:val="annotation reference"/>
    <w:basedOn w:val="a0"/>
    <w:uiPriority w:val="99"/>
    <w:semiHidden/>
    <w:unhideWhenUsed/>
    <w:rsid w:val="00B95E3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95E3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95E3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95E3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95E32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D16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16D8E"/>
  </w:style>
  <w:style w:type="paragraph" w:styleId="af0">
    <w:name w:val="footer"/>
    <w:basedOn w:val="a"/>
    <w:link w:val="af1"/>
    <w:uiPriority w:val="99"/>
    <w:unhideWhenUsed/>
    <w:rsid w:val="00D16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16D8E"/>
  </w:style>
  <w:style w:type="character" w:styleId="af2">
    <w:name w:val="Hyperlink"/>
    <w:basedOn w:val="a0"/>
    <w:uiPriority w:val="99"/>
    <w:unhideWhenUsed/>
    <w:rsid w:val="00DC6A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933EC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3">
    <w:name w:val="Стиль3"/>
    <w:basedOn w:val="a"/>
    <w:link w:val="30"/>
    <w:rsid w:val="00081293"/>
    <w:pPr>
      <w:tabs>
        <w:tab w:val="left" w:pos="10260"/>
      </w:tabs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8"/>
    </w:rPr>
  </w:style>
  <w:style w:type="character" w:customStyle="1" w:styleId="30">
    <w:name w:val="Стиль3 Знак"/>
    <w:link w:val="3"/>
    <w:rsid w:val="00081293"/>
    <w:rPr>
      <w:rFonts w:ascii="Times New Roman" w:eastAsia="Times New Roman" w:hAnsi="Times New Roman" w:cs="Times New Roman"/>
      <w:color w:val="000000"/>
      <w:sz w:val="24"/>
      <w:szCs w:val="28"/>
    </w:rPr>
  </w:style>
  <w:style w:type="character" w:customStyle="1" w:styleId="FontStyle14">
    <w:name w:val="Font Style14"/>
    <w:basedOn w:val="a0"/>
    <w:uiPriority w:val="99"/>
    <w:rsid w:val="00953AFA"/>
    <w:rPr>
      <w:rFonts w:ascii="Times New Roman" w:hAnsi="Times New Roman" w:cs="Times New Roman"/>
      <w:sz w:val="22"/>
      <w:szCs w:val="22"/>
    </w:rPr>
  </w:style>
  <w:style w:type="character" w:customStyle="1" w:styleId="af3">
    <w:name w:val="Основной текст_"/>
    <w:basedOn w:val="a0"/>
    <w:link w:val="2"/>
    <w:rsid w:val="000A5FE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3"/>
    <w:rsid w:val="000A5FEE"/>
    <w:pPr>
      <w:shd w:val="clear" w:color="auto" w:fill="FFFFFF"/>
      <w:spacing w:before="300" w:after="0" w:line="326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31">
    <w:name w:val="Основной текст3"/>
    <w:basedOn w:val="a"/>
    <w:rsid w:val="000A5FEE"/>
    <w:pPr>
      <w:shd w:val="clear" w:color="auto" w:fill="FFFFFF"/>
      <w:spacing w:after="0" w:line="274" w:lineRule="exact"/>
    </w:pPr>
    <w:rPr>
      <w:rFonts w:ascii="Times New Roman" w:hAnsi="Times New Roman"/>
      <w:sz w:val="20"/>
      <w:szCs w:val="20"/>
    </w:rPr>
  </w:style>
  <w:style w:type="paragraph" w:styleId="af4">
    <w:name w:val="Normal (Web)"/>
    <w:basedOn w:val="a"/>
    <w:uiPriority w:val="99"/>
    <w:unhideWhenUsed/>
    <w:rsid w:val="00332F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em">
    <w:name w:val="sem"/>
    <w:basedOn w:val="a0"/>
    <w:uiPriority w:val="99"/>
    <w:rsid w:val="00AC7D49"/>
  </w:style>
  <w:style w:type="paragraph" w:styleId="af5">
    <w:name w:val="Body Text"/>
    <w:basedOn w:val="a"/>
    <w:link w:val="af6"/>
    <w:rsid w:val="00822A57"/>
    <w:pPr>
      <w:spacing w:after="0" w:line="240" w:lineRule="auto"/>
      <w:jc w:val="both"/>
    </w:pPr>
    <w:rPr>
      <w:rFonts w:ascii="Times New Roman" w:eastAsia="Calibri" w:hAnsi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rsid w:val="00822A57"/>
    <w:rPr>
      <w:rFonts w:ascii="Times New Roman" w:eastAsia="Calibri" w:hAnsi="Times New Roman" w:cs="Times New Roman"/>
      <w:sz w:val="28"/>
      <w:szCs w:val="28"/>
    </w:rPr>
  </w:style>
  <w:style w:type="character" w:customStyle="1" w:styleId="11">
    <w:name w:val="Заголовок №1"/>
    <w:uiPriority w:val="99"/>
    <w:rsid w:val="004030D6"/>
    <w:rPr>
      <w:rFonts w:ascii="Times New Roman" w:hAnsi="Times New Roman" w:cs="Times New Roman"/>
      <w:spacing w:val="0"/>
      <w:sz w:val="29"/>
      <w:szCs w:val="29"/>
    </w:rPr>
  </w:style>
  <w:style w:type="character" w:styleId="af7">
    <w:name w:val="Strong"/>
    <w:basedOn w:val="a0"/>
    <w:uiPriority w:val="22"/>
    <w:qFormat/>
    <w:rsid w:val="005D1895"/>
    <w:rPr>
      <w:b/>
      <w:bCs/>
    </w:rPr>
  </w:style>
  <w:style w:type="character" w:customStyle="1" w:styleId="apple-converted-space">
    <w:name w:val="apple-converted-space"/>
    <w:basedOn w:val="a0"/>
    <w:rsid w:val="005D1895"/>
  </w:style>
  <w:style w:type="character" w:customStyle="1" w:styleId="4">
    <w:name w:val="Основной текст (4)_"/>
    <w:basedOn w:val="a0"/>
    <w:link w:val="40"/>
    <w:uiPriority w:val="99"/>
    <w:locked/>
    <w:rsid w:val="004F263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F263D"/>
    <w:pPr>
      <w:shd w:val="clear" w:color="auto" w:fill="FFFFFF"/>
      <w:spacing w:after="0" w:line="326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c15">
    <w:name w:val="c15"/>
    <w:basedOn w:val="a"/>
    <w:rsid w:val="000D22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0">
    <w:name w:val="c30"/>
    <w:basedOn w:val="a0"/>
    <w:rsid w:val="000D22A4"/>
    <w:rPr>
      <w:rFonts w:cs="Times New Roman"/>
    </w:rPr>
  </w:style>
  <w:style w:type="character" w:customStyle="1" w:styleId="c14">
    <w:name w:val="c14"/>
    <w:basedOn w:val="a0"/>
    <w:rsid w:val="000D22A4"/>
    <w:rPr>
      <w:rFonts w:cs="Times New Roman"/>
    </w:rPr>
  </w:style>
  <w:style w:type="character" w:customStyle="1" w:styleId="20">
    <w:name w:val="Основной текст (2)_"/>
    <w:basedOn w:val="a0"/>
    <w:link w:val="21"/>
    <w:locked/>
    <w:rsid w:val="000D22A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D22A4"/>
    <w:pPr>
      <w:widowControl w:val="0"/>
      <w:shd w:val="clear" w:color="auto" w:fill="FFFFFF"/>
      <w:spacing w:after="300" w:line="346" w:lineRule="exac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FontStyle12">
    <w:name w:val="Font Style12"/>
    <w:basedOn w:val="a0"/>
    <w:uiPriority w:val="99"/>
    <w:rsid w:val="00E22DDE"/>
    <w:rPr>
      <w:rFonts w:ascii="Cambria" w:hAnsi="Cambria" w:cs="Cambria" w:hint="default"/>
      <w:sz w:val="20"/>
      <w:szCs w:val="20"/>
    </w:rPr>
  </w:style>
  <w:style w:type="paragraph" w:customStyle="1" w:styleId="Style3">
    <w:name w:val="Style3"/>
    <w:basedOn w:val="a"/>
    <w:uiPriority w:val="99"/>
    <w:rsid w:val="0026175A"/>
    <w:pPr>
      <w:widowControl w:val="0"/>
      <w:autoSpaceDE w:val="0"/>
      <w:autoSpaceDN w:val="0"/>
      <w:adjustRightInd w:val="0"/>
      <w:spacing w:after="0" w:line="240" w:lineRule="auto"/>
    </w:pPr>
    <w:rPr>
      <w:rFonts w:ascii="Cambria" w:hAnsi="Cambria"/>
      <w:sz w:val="24"/>
      <w:szCs w:val="24"/>
    </w:rPr>
  </w:style>
  <w:style w:type="paragraph" w:customStyle="1" w:styleId="Style6">
    <w:name w:val="Style6"/>
    <w:basedOn w:val="a"/>
    <w:uiPriority w:val="99"/>
    <w:rsid w:val="00100FE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styleId="af8">
    <w:name w:val="Emphasis"/>
    <w:basedOn w:val="a0"/>
    <w:uiPriority w:val="20"/>
    <w:qFormat/>
    <w:rsid w:val="008A0F78"/>
    <w:rPr>
      <w:i/>
      <w:iCs/>
    </w:rPr>
  </w:style>
  <w:style w:type="paragraph" w:customStyle="1" w:styleId="12">
    <w:name w:val="Обычный1"/>
    <w:basedOn w:val="a"/>
    <w:uiPriority w:val="99"/>
    <w:rsid w:val="00F31AA0"/>
    <w:pPr>
      <w:spacing w:before="100" w:beforeAutospacing="1" w:after="100" w:afterAutospacing="1" w:line="240" w:lineRule="auto"/>
      <w:ind w:left="196" w:right="196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9">
    <w:name w:val="Style9"/>
    <w:basedOn w:val="a"/>
    <w:uiPriority w:val="99"/>
    <w:rsid w:val="00F31AA0"/>
    <w:pPr>
      <w:widowControl w:val="0"/>
      <w:autoSpaceDE w:val="0"/>
      <w:autoSpaceDN w:val="0"/>
      <w:adjustRightInd w:val="0"/>
      <w:spacing w:after="0" w:line="325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styleId="af9">
    <w:name w:val="footnote text"/>
    <w:basedOn w:val="a"/>
    <w:link w:val="afa"/>
    <w:uiPriority w:val="99"/>
    <w:semiHidden/>
    <w:unhideWhenUsed/>
    <w:rsid w:val="00DA4FB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DA4FBF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F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933EC"/>
    <w:pPr>
      <w:keepNext/>
      <w:keepLines/>
      <w:spacing w:after="0" w:line="240" w:lineRule="auto"/>
      <w:ind w:firstLine="709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8BC"/>
    <w:pPr>
      <w:ind w:left="720"/>
      <w:contextualSpacing/>
    </w:pPr>
  </w:style>
  <w:style w:type="table" w:styleId="a4">
    <w:name w:val="Table Grid"/>
    <w:basedOn w:val="a1"/>
    <w:uiPriority w:val="59"/>
    <w:rsid w:val="0058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F1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DD5"/>
    <w:rPr>
      <w:rFonts w:ascii="Tahoma" w:hAnsi="Tahoma" w:cs="Tahoma"/>
      <w:sz w:val="16"/>
      <w:szCs w:val="16"/>
    </w:rPr>
  </w:style>
  <w:style w:type="paragraph" w:styleId="a7">
    <w:name w:val="No Spacing"/>
    <w:aliases w:val="Мой стиль"/>
    <w:link w:val="a8"/>
    <w:uiPriority w:val="1"/>
    <w:qFormat/>
    <w:rsid w:val="00214FD7"/>
    <w:rPr>
      <w:sz w:val="22"/>
      <w:szCs w:val="22"/>
    </w:rPr>
  </w:style>
  <w:style w:type="character" w:customStyle="1" w:styleId="a8">
    <w:name w:val="Без интервала Знак"/>
    <w:aliases w:val="Мой стиль Знак"/>
    <w:basedOn w:val="a0"/>
    <w:link w:val="a7"/>
    <w:uiPriority w:val="1"/>
    <w:rsid w:val="00214FD7"/>
    <w:rPr>
      <w:sz w:val="22"/>
      <w:szCs w:val="22"/>
      <w:lang w:val="ru-RU" w:eastAsia="ru-RU" w:bidi="ar-SA"/>
    </w:rPr>
  </w:style>
  <w:style w:type="character" w:styleId="a9">
    <w:name w:val="annotation reference"/>
    <w:basedOn w:val="a0"/>
    <w:uiPriority w:val="99"/>
    <w:semiHidden/>
    <w:unhideWhenUsed/>
    <w:rsid w:val="00B95E3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95E3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95E3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95E3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95E32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D16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16D8E"/>
  </w:style>
  <w:style w:type="paragraph" w:styleId="af0">
    <w:name w:val="footer"/>
    <w:basedOn w:val="a"/>
    <w:link w:val="af1"/>
    <w:uiPriority w:val="99"/>
    <w:unhideWhenUsed/>
    <w:rsid w:val="00D16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16D8E"/>
  </w:style>
  <w:style w:type="character" w:styleId="af2">
    <w:name w:val="Hyperlink"/>
    <w:basedOn w:val="a0"/>
    <w:uiPriority w:val="99"/>
    <w:unhideWhenUsed/>
    <w:rsid w:val="00DC6A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933EC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3">
    <w:name w:val="Стиль3"/>
    <w:basedOn w:val="a"/>
    <w:link w:val="30"/>
    <w:rsid w:val="00081293"/>
    <w:pPr>
      <w:tabs>
        <w:tab w:val="left" w:pos="10260"/>
      </w:tabs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8"/>
    </w:rPr>
  </w:style>
  <w:style w:type="character" w:customStyle="1" w:styleId="30">
    <w:name w:val="Стиль3 Знак"/>
    <w:link w:val="3"/>
    <w:rsid w:val="00081293"/>
    <w:rPr>
      <w:rFonts w:ascii="Times New Roman" w:eastAsia="Times New Roman" w:hAnsi="Times New Roman" w:cs="Times New Roman"/>
      <w:color w:val="000000"/>
      <w:sz w:val="24"/>
      <w:szCs w:val="28"/>
    </w:rPr>
  </w:style>
  <w:style w:type="character" w:customStyle="1" w:styleId="FontStyle14">
    <w:name w:val="Font Style14"/>
    <w:basedOn w:val="a0"/>
    <w:uiPriority w:val="99"/>
    <w:rsid w:val="00953AFA"/>
    <w:rPr>
      <w:rFonts w:ascii="Times New Roman" w:hAnsi="Times New Roman" w:cs="Times New Roman"/>
      <w:sz w:val="22"/>
      <w:szCs w:val="22"/>
    </w:rPr>
  </w:style>
  <w:style w:type="character" w:customStyle="1" w:styleId="af3">
    <w:name w:val="Основной текст_"/>
    <w:basedOn w:val="a0"/>
    <w:link w:val="2"/>
    <w:rsid w:val="000A5FE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3"/>
    <w:rsid w:val="000A5FEE"/>
    <w:pPr>
      <w:shd w:val="clear" w:color="auto" w:fill="FFFFFF"/>
      <w:spacing w:before="300" w:after="0" w:line="326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31">
    <w:name w:val="Основной текст3"/>
    <w:basedOn w:val="a"/>
    <w:rsid w:val="000A5FEE"/>
    <w:pPr>
      <w:shd w:val="clear" w:color="auto" w:fill="FFFFFF"/>
      <w:spacing w:after="0" w:line="274" w:lineRule="exact"/>
    </w:pPr>
    <w:rPr>
      <w:rFonts w:ascii="Times New Roman" w:hAnsi="Times New Roman"/>
      <w:sz w:val="20"/>
      <w:szCs w:val="20"/>
    </w:rPr>
  </w:style>
  <w:style w:type="paragraph" w:styleId="af4">
    <w:name w:val="Normal (Web)"/>
    <w:basedOn w:val="a"/>
    <w:uiPriority w:val="99"/>
    <w:unhideWhenUsed/>
    <w:rsid w:val="00332F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em">
    <w:name w:val="sem"/>
    <w:basedOn w:val="a0"/>
    <w:uiPriority w:val="99"/>
    <w:rsid w:val="00AC7D49"/>
  </w:style>
  <w:style w:type="paragraph" w:styleId="af5">
    <w:name w:val="Body Text"/>
    <w:basedOn w:val="a"/>
    <w:link w:val="af6"/>
    <w:rsid w:val="00822A57"/>
    <w:pPr>
      <w:spacing w:after="0" w:line="240" w:lineRule="auto"/>
      <w:jc w:val="both"/>
    </w:pPr>
    <w:rPr>
      <w:rFonts w:ascii="Times New Roman" w:eastAsia="Calibri" w:hAnsi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rsid w:val="00822A57"/>
    <w:rPr>
      <w:rFonts w:ascii="Times New Roman" w:eastAsia="Calibri" w:hAnsi="Times New Roman" w:cs="Times New Roman"/>
      <w:sz w:val="28"/>
      <w:szCs w:val="28"/>
    </w:rPr>
  </w:style>
  <w:style w:type="character" w:customStyle="1" w:styleId="11">
    <w:name w:val="Заголовок №1"/>
    <w:uiPriority w:val="99"/>
    <w:rsid w:val="004030D6"/>
    <w:rPr>
      <w:rFonts w:ascii="Times New Roman" w:hAnsi="Times New Roman" w:cs="Times New Roman"/>
      <w:spacing w:val="0"/>
      <w:sz w:val="29"/>
      <w:szCs w:val="29"/>
    </w:rPr>
  </w:style>
  <w:style w:type="character" w:styleId="af7">
    <w:name w:val="Strong"/>
    <w:basedOn w:val="a0"/>
    <w:uiPriority w:val="22"/>
    <w:qFormat/>
    <w:rsid w:val="005D1895"/>
    <w:rPr>
      <w:b/>
      <w:bCs/>
    </w:rPr>
  </w:style>
  <w:style w:type="character" w:customStyle="1" w:styleId="apple-converted-space">
    <w:name w:val="apple-converted-space"/>
    <w:basedOn w:val="a0"/>
    <w:rsid w:val="005D1895"/>
  </w:style>
  <w:style w:type="character" w:customStyle="1" w:styleId="4">
    <w:name w:val="Основной текст (4)_"/>
    <w:basedOn w:val="a0"/>
    <w:link w:val="40"/>
    <w:uiPriority w:val="99"/>
    <w:locked/>
    <w:rsid w:val="004F263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F263D"/>
    <w:pPr>
      <w:shd w:val="clear" w:color="auto" w:fill="FFFFFF"/>
      <w:spacing w:after="0" w:line="326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c15">
    <w:name w:val="c15"/>
    <w:basedOn w:val="a"/>
    <w:rsid w:val="000D22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0">
    <w:name w:val="c30"/>
    <w:basedOn w:val="a0"/>
    <w:rsid w:val="000D22A4"/>
    <w:rPr>
      <w:rFonts w:cs="Times New Roman"/>
    </w:rPr>
  </w:style>
  <w:style w:type="character" w:customStyle="1" w:styleId="c14">
    <w:name w:val="c14"/>
    <w:basedOn w:val="a0"/>
    <w:rsid w:val="000D22A4"/>
    <w:rPr>
      <w:rFonts w:cs="Times New Roman"/>
    </w:rPr>
  </w:style>
  <w:style w:type="character" w:customStyle="1" w:styleId="20">
    <w:name w:val="Основной текст (2)_"/>
    <w:basedOn w:val="a0"/>
    <w:link w:val="21"/>
    <w:locked/>
    <w:rsid w:val="000D22A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D22A4"/>
    <w:pPr>
      <w:widowControl w:val="0"/>
      <w:shd w:val="clear" w:color="auto" w:fill="FFFFFF"/>
      <w:spacing w:after="300" w:line="346" w:lineRule="exac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FontStyle12">
    <w:name w:val="Font Style12"/>
    <w:basedOn w:val="a0"/>
    <w:uiPriority w:val="99"/>
    <w:rsid w:val="00E22DDE"/>
    <w:rPr>
      <w:rFonts w:ascii="Cambria" w:hAnsi="Cambria" w:cs="Cambria" w:hint="default"/>
      <w:sz w:val="20"/>
      <w:szCs w:val="20"/>
    </w:rPr>
  </w:style>
  <w:style w:type="paragraph" w:customStyle="1" w:styleId="Style3">
    <w:name w:val="Style3"/>
    <w:basedOn w:val="a"/>
    <w:uiPriority w:val="99"/>
    <w:rsid w:val="0026175A"/>
    <w:pPr>
      <w:widowControl w:val="0"/>
      <w:autoSpaceDE w:val="0"/>
      <w:autoSpaceDN w:val="0"/>
      <w:adjustRightInd w:val="0"/>
      <w:spacing w:after="0" w:line="240" w:lineRule="auto"/>
    </w:pPr>
    <w:rPr>
      <w:rFonts w:ascii="Cambria" w:hAnsi="Cambria"/>
      <w:sz w:val="24"/>
      <w:szCs w:val="24"/>
    </w:rPr>
  </w:style>
  <w:style w:type="paragraph" w:customStyle="1" w:styleId="Style6">
    <w:name w:val="Style6"/>
    <w:basedOn w:val="a"/>
    <w:uiPriority w:val="99"/>
    <w:rsid w:val="00100FE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styleId="af8">
    <w:name w:val="Emphasis"/>
    <w:basedOn w:val="a0"/>
    <w:uiPriority w:val="20"/>
    <w:qFormat/>
    <w:rsid w:val="008A0F78"/>
    <w:rPr>
      <w:i/>
      <w:iCs/>
    </w:rPr>
  </w:style>
  <w:style w:type="paragraph" w:customStyle="1" w:styleId="12">
    <w:name w:val="Обычный1"/>
    <w:basedOn w:val="a"/>
    <w:uiPriority w:val="99"/>
    <w:rsid w:val="00F31AA0"/>
    <w:pPr>
      <w:spacing w:before="100" w:beforeAutospacing="1" w:after="100" w:afterAutospacing="1" w:line="240" w:lineRule="auto"/>
      <w:ind w:left="196" w:right="196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9">
    <w:name w:val="Style9"/>
    <w:basedOn w:val="a"/>
    <w:uiPriority w:val="99"/>
    <w:rsid w:val="00F31AA0"/>
    <w:pPr>
      <w:widowControl w:val="0"/>
      <w:autoSpaceDE w:val="0"/>
      <w:autoSpaceDN w:val="0"/>
      <w:adjustRightInd w:val="0"/>
      <w:spacing w:after="0" w:line="325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styleId="af9">
    <w:name w:val="footnote text"/>
    <w:basedOn w:val="a"/>
    <w:link w:val="afa"/>
    <w:uiPriority w:val="99"/>
    <w:semiHidden/>
    <w:unhideWhenUsed/>
    <w:rsid w:val="00DA4FB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DA4FBF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dereksiz.org/viyavlenie-odarennih-i-talantlivih-detej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0;&#1085;&#1072;&#1083;&#1080;&#1079;%20&#1084;&#1077;&#1090;&#1086;&#1076;&#1088;&#1072;&#1073;&#1086;&#1090;&#1099;\&#1040;&#1085;&#1072;&#1083;&#1080;&#1079;%20%20&#1084;&#1077;&#1090;&#1086;&#1076;.&#1088;&#1072;&#1073;&#1086;&#1090;&#1099;%202024%20&#1057;&#1064;%20&#8470;%2030%20&#1075;.&#1042;&#1080;&#1090;&#1077;&#1073;&#1089;&#1082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4B697-7881-4646-887F-9112DC1C2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Анализ  метод.работы 2024 СШ № 30 г.Витебска</Template>
  <TotalTime>1</TotalTime>
  <Pages>27</Pages>
  <Words>9594</Words>
  <Characters>54691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2026-06-10T12:25:00Z</cp:lastPrinted>
  <dcterms:created xsi:type="dcterms:W3CDTF">2026-06-10T12:29:00Z</dcterms:created>
  <dcterms:modified xsi:type="dcterms:W3CDTF">2026-06-10T12:29:00Z</dcterms:modified>
</cp:coreProperties>
</file>